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31AFAED0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rFonts w:ascii="Noto Sans" w:eastAsia="Noto Sans" w:hAnsi="Noto Sans" w:cs="Noto Sans"/>
          <w:noProof/>
          <w:kern w:val="0"/>
          <w:sz w:val="22"/>
          <w:szCs w:val="22"/>
          <w:lang w:val="lv-LV" w:eastAsia="lv-LV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DFA">
        <w:rPr>
          <w:rFonts w:ascii="Arial Narrow" w:hAnsi="Arial Narrow"/>
        </w:rPr>
        <w:t>0</w:t>
      </w:r>
      <w:r w:rsidR="00D26340" w:rsidRPr="00E70DF7">
        <w:rPr>
          <w:rFonts w:ascii="Arial Narrow" w:hAnsi="Arial Narrow"/>
        </w:rPr>
        <w:t xml:space="preserve">                           </w:t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2BF56569" w:rsidR="0002235F" w:rsidRDefault="006C11F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7627E798">
                <wp:simplePos x="0" y="0"/>
                <wp:positionH relativeFrom="column">
                  <wp:posOffset>-911225</wp:posOffset>
                </wp:positionH>
                <wp:positionV relativeFrom="paragraph">
                  <wp:posOffset>3363650</wp:posOffset>
                </wp:positionV>
                <wp:extent cx="7553325" cy="10953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953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7777777" w:rsidR="00FD7859" w:rsidRPr="00806D92" w:rsidRDefault="00FD7859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1485047" w14:textId="38F186D0" w:rsidR="00FD7859" w:rsidRPr="00806D92" w:rsidRDefault="00476A98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Rakennustyöntekijöiden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ammattitaidon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lisääminen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energiatehokkaan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puurakentamisen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menetelmissä</w:t>
                            </w:r>
                            <w:proofErr w:type="spellEnd"/>
                          </w:p>
                          <w:p w14:paraId="75938044" w14:textId="77777777" w:rsidR="00FD7859" w:rsidRDefault="00FD7859"/>
                          <w:p w14:paraId="1947E5FB" w14:textId="77777777" w:rsidR="00FD7859" w:rsidRPr="00806D92" w:rsidRDefault="00FD7859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64E9237" w14:textId="1E98473D" w:rsidR="00FD7859" w:rsidRPr="00806D92" w:rsidRDefault="00FD7859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3939E72" w14:textId="523978EE" w:rsidR="00FD7859" w:rsidRPr="004146E9" w:rsidRDefault="00FD7859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71.75pt;margin-top:264.85pt;width:594.75pt;height:86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" fillcolor="#548235" stroked="f" strokeweight=".5pt">
                <v:textbox>
                  <w:txbxContent>
                    <w:p w14:paraId="2566BC08" w14:textId="77777777" w:rsidR="00FD7859" w:rsidRPr="00806D92" w:rsidRDefault="00FD7859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1485047" w14:textId="38F186D0" w:rsidR="00FD7859" w:rsidRPr="00806D92" w:rsidRDefault="00476A98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Rakennustyöntekijöiden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ammattitaidon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lisääminen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energiatehokkaan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puurakentamisen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menetelmissä</w:t>
                      </w:r>
                      <w:proofErr w:type="spellEnd"/>
                    </w:p>
                    <w:p w14:paraId="75938044" w14:textId="77777777" w:rsidR="00FD7859" w:rsidRDefault="00FD7859"/>
                    <w:p w14:paraId="1947E5FB" w14:textId="77777777" w:rsidR="00FD7859" w:rsidRPr="00806D92" w:rsidRDefault="00FD7859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64E9237" w14:textId="1E98473D" w:rsidR="00FD7859" w:rsidRPr="00806D92" w:rsidRDefault="00FD7859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3939E72" w14:textId="523978EE" w:rsidR="00FD7859" w:rsidRPr="004146E9" w:rsidRDefault="00FD7859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Noto Sans" w:eastAsia="Noto Sans" w:hAnsi="Noto Sans" w:cs="Noto Sans"/>
          <w:noProof/>
          <w:kern w:val="0"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3F067718">
                <wp:simplePos x="0" y="0"/>
                <wp:positionH relativeFrom="column">
                  <wp:posOffset>-985962</wp:posOffset>
                </wp:positionH>
                <wp:positionV relativeFrom="paragraph">
                  <wp:posOffset>750625</wp:posOffset>
                </wp:positionV>
                <wp:extent cx="7625715" cy="261597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979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AF6184" w14:textId="4676B418" w:rsidR="00FD7859" w:rsidRDefault="00D711F7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ARVIOINTIMATERIAALI</w:t>
                            </w:r>
                          </w:p>
                          <w:p w14:paraId="52E7D4D5" w14:textId="77777777" w:rsidR="00D711F7" w:rsidRPr="004146E9" w:rsidRDefault="00D711F7" w:rsidP="00AB688F">
                            <w:pPr>
                              <w:spacing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16DBBEB6" w14:textId="23805191" w:rsidR="00FD7859" w:rsidRPr="00D711F7" w:rsidRDefault="00D711F7" w:rsidP="000547C3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0" w:name="_Toc58492765"/>
                            <w:bookmarkStart w:id="1" w:name="_Toc58492820"/>
                            <w:bookmarkStart w:id="2" w:name="_Toc58494398"/>
                            <w:bookmarkStart w:id="3" w:name="_Toc65235980"/>
                            <w:proofErr w:type="spellStart"/>
                            <w:r w:rsidRPr="00D711F7">
                              <w:rPr>
                                <w:color w:val="FFFFFF" w:themeColor="background1"/>
                                <w:sz w:val="48"/>
                                <w:szCs w:val="48"/>
                                <w:lang w:eastAsia="en-US"/>
                              </w:rPr>
                              <w:t>Op</w:t>
                            </w:r>
                            <w:r w:rsidR="000547C3">
                              <w:rPr>
                                <w:color w:val="FFFFFF" w:themeColor="background1"/>
                                <w:sz w:val="48"/>
                                <w:szCs w:val="48"/>
                                <w:lang w:eastAsia="en-US"/>
                              </w:rPr>
                              <w:t>into</w:t>
                            </w:r>
                            <w:r w:rsidRPr="00D711F7">
                              <w:rPr>
                                <w:color w:val="FFFFFF" w:themeColor="background1"/>
                                <w:sz w:val="48"/>
                                <w:szCs w:val="48"/>
                                <w:lang w:eastAsia="en-US"/>
                              </w:rPr>
                              <w:t>yksikkö</w:t>
                            </w:r>
                            <w:proofErr w:type="spellEnd"/>
                            <w:r w:rsidR="00FD7859" w:rsidRPr="00D711F7">
                              <w:rPr>
                                <w:color w:val="FFFFFF" w:themeColor="background1"/>
                                <w:sz w:val="48"/>
                                <w:szCs w:val="48"/>
                                <w:lang w:eastAsia="en-US"/>
                              </w:rPr>
                              <w:t xml:space="preserve"> 3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  <w:p w14:paraId="180C3D8C" w14:textId="5DF30AB4" w:rsidR="00FD7859" w:rsidRPr="00D711F7" w:rsidRDefault="000547C3" w:rsidP="000547C3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 w:eastAsia="en-US"/>
                              </w:rPr>
                              <w:t xml:space="preserve">LUENTO 5: </w:t>
                            </w:r>
                            <w:r w:rsidR="00D711F7" w:rsidRPr="00D711F7"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 w:eastAsia="en-US"/>
                              </w:rPr>
                              <w:t>RAKENNUSFYSIIKKA</w:t>
                            </w: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  <w:lang w:val="en-GB" w:eastAsia="en-US"/>
                              </w:rPr>
                              <w:t xml:space="preserve"> JA HÖYRYSULUN ASENTAMINEN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731A4" id="Text Box 7" o:spid="_x0000_s1027" type="#_x0000_t202" style="position:absolute;left:0;text-align:left;margin-left:-77.65pt;margin-top:59.1pt;width:600.45pt;height:206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" fillcolor="#a1785b" stroked="f" strokeweight=".5pt">
                <v:textbox>
                  <w:txbxContent>
                    <w:p w14:paraId="7BAF6184" w14:textId="4676B418" w:rsidR="00FD7859" w:rsidRDefault="00D711F7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ARVIOINTIMATERIAALI</w:t>
                      </w:r>
                    </w:p>
                    <w:p w14:paraId="52E7D4D5" w14:textId="77777777" w:rsidR="00D711F7" w:rsidRPr="004146E9" w:rsidRDefault="00D711F7" w:rsidP="00AB688F">
                      <w:pPr>
                        <w:spacing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16DBBEB6" w14:textId="23805191" w:rsidR="00FD7859" w:rsidRPr="00D711F7" w:rsidRDefault="00D711F7" w:rsidP="000547C3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8"/>
                          <w:szCs w:val="48"/>
                          <w:lang w:eastAsia="en-US"/>
                        </w:rPr>
                      </w:pPr>
                      <w:bookmarkStart w:id="4" w:name="_Toc58492765"/>
                      <w:bookmarkStart w:id="5" w:name="_Toc58492820"/>
                      <w:bookmarkStart w:id="6" w:name="_Toc58494398"/>
                      <w:bookmarkStart w:id="7" w:name="_Toc65235980"/>
                      <w:proofErr w:type="spellStart"/>
                      <w:r w:rsidRPr="00D711F7">
                        <w:rPr>
                          <w:color w:val="FFFFFF" w:themeColor="background1"/>
                          <w:sz w:val="48"/>
                          <w:szCs w:val="48"/>
                          <w:lang w:eastAsia="en-US"/>
                        </w:rPr>
                        <w:t>Op</w:t>
                      </w:r>
                      <w:r w:rsidR="000547C3">
                        <w:rPr>
                          <w:color w:val="FFFFFF" w:themeColor="background1"/>
                          <w:sz w:val="48"/>
                          <w:szCs w:val="48"/>
                          <w:lang w:eastAsia="en-US"/>
                        </w:rPr>
                        <w:t>into</w:t>
                      </w:r>
                      <w:r w:rsidRPr="00D711F7">
                        <w:rPr>
                          <w:color w:val="FFFFFF" w:themeColor="background1"/>
                          <w:sz w:val="48"/>
                          <w:szCs w:val="48"/>
                          <w:lang w:eastAsia="en-US"/>
                        </w:rPr>
                        <w:t>yksikkö</w:t>
                      </w:r>
                      <w:proofErr w:type="spellEnd"/>
                      <w:r w:rsidR="00FD7859" w:rsidRPr="00D711F7">
                        <w:rPr>
                          <w:color w:val="FFFFFF" w:themeColor="background1"/>
                          <w:sz w:val="48"/>
                          <w:szCs w:val="48"/>
                          <w:lang w:eastAsia="en-US"/>
                        </w:rPr>
                        <w:t xml:space="preserve"> 3</w:t>
                      </w:r>
                      <w:bookmarkEnd w:id="4"/>
                      <w:bookmarkEnd w:id="5"/>
                      <w:bookmarkEnd w:id="6"/>
                      <w:bookmarkEnd w:id="7"/>
                    </w:p>
                    <w:p w14:paraId="180C3D8C" w14:textId="5DF30AB4" w:rsidR="00FD7859" w:rsidRPr="00D711F7" w:rsidRDefault="000547C3" w:rsidP="000547C3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48"/>
                          <w:szCs w:val="48"/>
                          <w:lang w:val="en-GB" w:eastAsia="en-US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  <w:lang w:val="en-GB" w:eastAsia="en-US"/>
                        </w:rPr>
                        <w:t xml:space="preserve">LUENTO 5: </w:t>
                      </w:r>
                      <w:r w:rsidR="00D711F7" w:rsidRPr="00D711F7">
                        <w:rPr>
                          <w:color w:val="FFFFFF" w:themeColor="background1"/>
                          <w:sz w:val="48"/>
                          <w:szCs w:val="48"/>
                          <w:lang w:val="en-GB" w:eastAsia="en-US"/>
                        </w:rPr>
                        <w:t>RAKENNUSFYSIIKKA</w:t>
                      </w:r>
                      <w:r>
                        <w:rPr>
                          <w:color w:val="FFFFFF" w:themeColor="background1"/>
                          <w:sz w:val="48"/>
                          <w:szCs w:val="48"/>
                          <w:lang w:val="en-GB" w:eastAsia="en-US"/>
                        </w:rPr>
                        <w:t xml:space="preserve"> JA HÖYRYSULUN ASENTAMINEN</w:t>
                      </w: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rFonts w:ascii="Arial Narrow" w:hAnsi="Arial Narrow"/>
          <w:noProof/>
          <w:color w:val="000000" w:themeColor="text1"/>
          <w:sz w:val="22"/>
        </w:rPr>
        <w:br w:type="page"/>
      </w:r>
      <w:bookmarkStart w:id="8" w:name="_Toc39576256"/>
    </w:p>
    <w:bookmarkStart w:id="9" w:name="_Toc101299935" w:displacedByCustomXml="next"/>
    <w:sdt>
      <w:sdtPr>
        <w:rPr>
          <w:rFonts w:eastAsiaTheme="minorHAnsi" w:cstheme="minorBidi"/>
          <w:b w:val="0"/>
          <w:bCs w:val="0"/>
          <w:color w:val="auto"/>
          <w:sz w:val="24"/>
          <w:szCs w:val="20"/>
          <w:lang w:val="es-ES"/>
        </w:rPr>
        <w:id w:val="82031197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7764D612" w14:textId="77777777" w:rsidR="00680AFA" w:rsidRDefault="00D711F7" w:rsidP="00680AFA">
          <w:pPr>
            <w:pStyle w:val="Sisllysluettelonotsikko"/>
            <w:numPr>
              <w:ilvl w:val="0"/>
              <w:numId w:val="0"/>
            </w:numPr>
            <w:ind w:left="644" w:hanging="360"/>
            <w:rPr>
              <w:noProof/>
            </w:rPr>
          </w:pPr>
          <w:r>
            <w:rPr>
              <w:lang w:val="es-ES"/>
            </w:rPr>
            <w:t>Sisällys</w:t>
          </w:r>
          <w:bookmarkEnd w:id="9"/>
          <w:r w:rsidR="00FA0B29">
            <w:fldChar w:fldCharType="begin"/>
          </w:r>
          <w:r w:rsidR="00FA0B29">
            <w:instrText xml:space="preserve"> TOC \o "1-3" \h \z \u </w:instrText>
          </w:r>
          <w:r w:rsidR="00FA0B29">
            <w:fldChar w:fldCharType="separate"/>
          </w:r>
        </w:p>
        <w:p w14:paraId="72755E3B" w14:textId="056A0427" w:rsidR="00680AFA" w:rsidRDefault="00680AFA">
          <w:pPr>
            <w:pStyle w:val="Sisluet1"/>
            <w:tabs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9935" w:history="1">
            <w:r w:rsidRPr="002F04AF">
              <w:rPr>
                <w:rStyle w:val="Hyperlinkki"/>
                <w:noProof/>
                <w:lang w:val="es-ES"/>
              </w:rPr>
              <w:t>Sisällys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_Toc101299935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CFAA4" w14:textId="02EBCC9E" w:rsidR="00680AFA" w:rsidRDefault="00680AFA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9936" w:history="1">
            <w:r w:rsidRPr="002F04AF">
              <w:rPr>
                <w:rStyle w:val="Hyperlinkki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2F04AF">
              <w:rPr>
                <w:rStyle w:val="Hyperlinkki"/>
                <w:noProof/>
              </w:rPr>
              <w:t>Tapaustutkimukset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_Toc101299936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82D22" w14:textId="7D8EDB82" w:rsidR="00680AFA" w:rsidRDefault="00680AFA">
          <w:pPr>
            <w:pStyle w:val="Sisluet2"/>
            <w:tabs>
              <w:tab w:val="left" w:pos="2401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9937" w:history="1">
            <w:r w:rsidRPr="002F04AF">
              <w:rPr>
                <w:rStyle w:val="Hyperlinkki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2F04AF">
              <w:rPr>
                <w:rStyle w:val="Hyperlinkki"/>
                <w:noProof/>
              </w:rPr>
              <w:t>Tapaustutkimus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_Toc101299937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85D18" w14:textId="3BB5D596" w:rsidR="00680AFA" w:rsidRDefault="00680AFA">
          <w:pPr>
            <w:pStyle w:val="Sisluet2"/>
            <w:tabs>
              <w:tab w:val="left" w:pos="2401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9938" w:history="1">
            <w:r w:rsidRPr="002F04AF">
              <w:rPr>
                <w:rStyle w:val="Hyperlinkki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2F04AF">
              <w:rPr>
                <w:rStyle w:val="Hyperlinkki"/>
                <w:noProof/>
              </w:rPr>
              <w:t>Tapaustutkimus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_Toc101299938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86991" w14:textId="7A65AD3C" w:rsidR="00680AFA" w:rsidRDefault="00680AFA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9939" w:history="1">
            <w:r w:rsidRPr="002F04AF">
              <w:rPr>
                <w:rStyle w:val="Hyperlinkki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2F04AF">
              <w:rPr>
                <w:rStyle w:val="Hyperlinkki"/>
                <w:noProof/>
              </w:rPr>
              <w:t>Usein kysytyt kysymykset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_Toc101299939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A69F4B" w14:textId="1BDAD8E0" w:rsidR="00680AFA" w:rsidRDefault="00680AFA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9940" w:history="1">
            <w:r w:rsidRPr="002F04AF">
              <w:rPr>
                <w:rStyle w:val="Hyperlinkki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2F04AF">
              <w:rPr>
                <w:rStyle w:val="Hyperlinkki"/>
                <w:noProof/>
              </w:rPr>
              <w:t>Monivalintakysymykset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_Toc101299940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9FCC6" w14:textId="2F0DC258" w:rsidR="00FA0B29" w:rsidRDefault="00FA0B29">
          <w:r>
            <w:rPr>
              <w:b/>
              <w:bCs/>
            </w:rPr>
            <w:fldChar w:fldCharType="end"/>
          </w:r>
        </w:p>
      </w:sdtContent>
    </w:sdt>
    <w:p w14:paraId="09B97CC9" w14:textId="77777777" w:rsidR="00AB688F" w:rsidRPr="002D17AA" w:rsidRDefault="00AB688F" w:rsidP="00AB688F"/>
    <w:p w14:paraId="11C1272A" w14:textId="77777777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p w14:paraId="49AD2B16" w14:textId="03DB8FBE" w:rsidR="00751121" w:rsidRPr="00CF642C" w:rsidRDefault="00387367" w:rsidP="00914786">
      <w:pPr>
        <w:pStyle w:val="Otsikko1"/>
      </w:pPr>
      <w:bookmarkStart w:id="10" w:name="_Toc101299936"/>
      <w:bookmarkEnd w:id="8"/>
      <w:proofErr w:type="spellStart"/>
      <w:r>
        <w:lastRenderedPageBreak/>
        <w:t>Tapaustutkimukset</w:t>
      </w:r>
      <w:bookmarkEnd w:id="10"/>
      <w:proofErr w:type="spellEnd"/>
    </w:p>
    <w:p w14:paraId="135AB792" w14:textId="5F918AF3" w:rsidR="00751121" w:rsidRPr="00CF642C" w:rsidRDefault="00387367" w:rsidP="005C3503">
      <w:pPr>
        <w:pStyle w:val="Otsikko2"/>
        <w:numPr>
          <w:ilvl w:val="1"/>
          <w:numId w:val="2"/>
        </w:numPr>
      </w:pPr>
      <w:bookmarkStart w:id="11" w:name="_Toc39576266"/>
      <w:bookmarkStart w:id="12" w:name="_Toc101299937"/>
      <w:proofErr w:type="spellStart"/>
      <w:r>
        <w:t>Tapaustutkimus</w:t>
      </w:r>
      <w:proofErr w:type="spellEnd"/>
      <w:r w:rsidR="00751121" w:rsidRPr="00CF642C">
        <w:t xml:space="preserve"> 1</w:t>
      </w:r>
      <w:bookmarkEnd w:id="11"/>
      <w:bookmarkEnd w:id="12"/>
    </w:p>
    <w:p w14:paraId="3EF92E1E" w14:textId="4687ADDE" w:rsidR="00387367" w:rsidRDefault="00387367" w:rsidP="00680680">
      <w:pPr>
        <w:rPr>
          <w:lang w:val="en-GB"/>
        </w:rPr>
      </w:pPr>
      <w:r w:rsidRPr="00387367">
        <w:rPr>
          <w:lang w:val="en-GB"/>
        </w:rPr>
        <w:t xml:space="preserve">On </w:t>
      </w:r>
      <w:proofErr w:type="spellStart"/>
      <w:r w:rsidRPr="00387367">
        <w:rPr>
          <w:lang w:val="en-GB"/>
        </w:rPr>
        <w:t>ilmeistä</w:t>
      </w:r>
      <w:proofErr w:type="spellEnd"/>
      <w:r w:rsidRPr="00387367">
        <w:rPr>
          <w:lang w:val="en-GB"/>
        </w:rPr>
        <w:t xml:space="preserve">, </w:t>
      </w:r>
      <w:proofErr w:type="spellStart"/>
      <w:r w:rsidRPr="00387367">
        <w:rPr>
          <w:lang w:val="en-GB"/>
        </w:rPr>
        <w:t>että</w:t>
      </w:r>
      <w:proofErr w:type="spellEnd"/>
      <w:r w:rsidRPr="00387367">
        <w:rPr>
          <w:lang w:val="en-GB"/>
        </w:rPr>
        <w:t xml:space="preserve"> </w:t>
      </w:r>
      <w:proofErr w:type="spellStart"/>
      <w:r w:rsidRPr="00387367">
        <w:rPr>
          <w:lang w:val="en-GB"/>
        </w:rPr>
        <w:t>rakennuksen</w:t>
      </w:r>
      <w:proofErr w:type="spellEnd"/>
      <w:r w:rsidRPr="00387367">
        <w:rPr>
          <w:lang w:val="en-GB"/>
        </w:rPr>
        <w:t xml:space="preserve"> </w:t>
      </w:r>
      <w:proofErr w:type="spellStart"/>
      <w:r w:rsidRPr="00387367">
        <w:rPr>
          <w:lang w:val="en-GB"/>
        </w:rPr>
        <w:t>jokaiseen</w:t>
      </w:r>
      <w:proofErr w:type="spellEnd"/>
      <w:r w:rsidRPr="00387367">
        <w:rPr>
          <w:lang w:val="en-GB"/>
        </w:rPr>
        <w:t xml:space="preserve"> </w:t>
      </w:r>
      <w:proofErr w:type="spellStart"/>
      <w:r w:rsidRPr="00387367">
        <w:rPr>
          <w:lang w:val="en-GB"/>
        </w:rPr>
        <w:t>ulkoseinään</w:t>
      </w:r>
      <w:proofErr w:type="spellEnd"/>
      <w:r w:rsidRPr="00387367">
        <w:rPr>
          <w:lang w:val="en-GB"/>
        </w:rPr>
        <w:t xml:space="preserve"> on </w:t>
      </w:r>
      <w:proofErr w:type="spellStart"/>
      <w:r w:rsidRPr="00387367">
        <w:rPr>
          <w:lang w:val="en-GB"/>
        </w:rPr>
        <w:t>asennettava</w:t>
      </w:r>
      <w:proofErr w:type="spellEnd"/>
      <w:r w:rsidRPr="00387367">
        <w:rPr>
          <w:lang w:val="en-GB"/>
        </w:rPr>
        <w:t xml:space="preserve"> </w:t>
      </w:r>
      <w:proofErr w:type="spellStart"/>
      <w:r w:rsidRPr="00387367">
        <w:rPr>
          <w:lang w:val="en-GB"/>
        </w:rPr>
        <w:t>höyrysulku</w:t>
      </w:r>
      <w:proofErr w:type="spellEnd"/>
      <w:r w:rsidRPr="00387367">
        <w:rPr>
          <w:lang w:val="en-GB"/>
        </w:rPr>
        <w:t xml:space="preserve">. Se </w:t>
      </w:r>
      <w:proofErr w:type="spellStart"/>
      <w:r w:rsidRPr="00387367">
        <w:rPr>
          <w:lang w:val="en-GB"/>
        </w:rPr>
        <w:t>tarjoaa</w:t>
      </w:r>
      <w:proofErr w:type="spellEnd"/>
      <w:r w:rsidRPr="00387367">
        <w:rPr>
          <w:lang w:val="en-GB"/>
        </w:rPr>
        <w:t xml:space="preserve"> </w:t>
      </w:r>
      <w:proofErr w:type="spellStart"/>
      <w:r w:rsidRPr="00387367">
        <w:rPr>
          <w:lang w:val="en-GB"/>
        </w:rPr>
        <w:t>erinomaiset</w:t>
      </w:r>
      <w:proofErr w:type="spellEnd"/>
      <w:r w:rsidRPr="00387367">
        <w:rPr>
          <w:lang w:val="en-GB"/>
        </w:rPr>
        <w:t xml:space="preserve"> </w:t>
      </w:r>
      <w:proofErr w:type="spellStart"/>
      <w:r w:rsidRPr="00387367">
        <w:rPr>
          <w:lang w:val="en-GB"/>
        </w:rPr>
        <w:t>olosuhteet</w:t>
      </w:r>
      <w:proofErr w:type="spellEnd"/>
      <w:r w:rsidRPr="00387367">
        <w:rPr>
          <w:lang w:val="en-GB"/>
        </w:rPr>
        <w:t xml:space="preserve"> </w:t>
      </w:r>
      <w:proofErr w:type="spellStart"/>
      <w:r w:rsidRPr="00387367">
        <w:rPr>
          <w:lang w:val="en-GB"/>
        </w:rPr>
        <w:t>sisätiloihin</w:t>
      </w:r>
      <w:proofErr w:type="spellEnd"/>
      <w:r w:rsidRPr="00387367">
        <w:rPr>
          <w:lang w:val="en-GB"/>
        </w:rPr>
        <w:t xml:space="preserve"> </w:t>
      </w:r>
      <w:proofErr w:type="spellStart"/>
      <w:r w:rsidRPr="00387367">
        <w:rPr>
          <w:lang w:val="en-GB"/>
        </w:rPr>
        <w:t>ja</w:t>
      </w:r>
      <w:proofErr w:type="spellEnd"/>
      <w:r w:rsidRPr="00387367">
        <w:rPr>
          <w:lang w:val="en-GB"/>
        </w:rPr>
        <w:t xml:space="preserve"> </w:t>
      </w:r>
      <w:proofErr w:type="spellStart"/>
      <w:r w:rsidRPr="00387367">
        <w:rPr>
          <w:lang w:val="en-GB"/>
        </w:rPr>
        <w:t>säilyttää</w:t>
      </w:r>
      <w:proofErr w:type="spellEnd"/>
      <w:r w:rsidRPr="00387367">
        <w:rPr>
          <w:lang w:val="en-GB"/>
        </w:rPr>
        <w:t xml:space="preserve"> </w:t>
      </w:r>
      <w:proofErr w:type="spellStart"/>
      <w:r w:rsidRPr="00387367">
        <w:rPr>
          <w:lang w:val="en-GB"/>
        </w:rPr>
        <w:t>jokaisen</w:t>
      </w:r>
      <w:proofErr w:type="spellEnd"/>
      <w:r w:rsidRPr="00387367">
        <w:rPr>
          <w:lang w:val="en-GB"/>
        </w:rPr>
        <w:t xml:space="preserve"> </w:t>
      </w:r>
      <w:proofErr w:type="spellStart"/>
      <w:r w:rsidRPr="00387367">
        <w:rPr>
          <w:lang w:val="en-GB"/>
        </w:rPr>
        <w:t>rakentavan</w:t>
      </w:r>
      <w:proofErr w:type="spellEnd"/>
      <w:r w:rsidRPr="00387367">
        <w:rPr>
          <w:lang w:val="en-GB"/>
        </w:rPr>
        <w:t xml:space="preserve"> </w:t>
      </w:r>
      <w:proofErr w:type="spellStart"/>
      <w:r w:rsidRPr="00387367">
        <w:rPr>
          <w:lang w:val="en-GB"/>
        </w:rPr>
        <w:t>elementin</w:t>
      </w:r>
      <w:proofErr w:type="spellEnd"/>
      <w:r w:rsidRPr="00387367">
        <w:rPr>
          <w:lang w:val="en-GB"/>
        </w:rPr>
        <w:t xml:space="preserve"> </w:t>
      </w:r>
      <w:proofErr w:type="spellStart"/>
      <w:r w:rsidRPr="00387367">
        <w:rPr>
          <w:lang w:val="en-GB"/>
        </w:rPr>
        <w:t>kestävyyden</w:t>
      </w:r>
      <w:proofErr w:type="spellEnd"/>
      <w:r>
        <w:rPr>
          <w:lang w:val="en-GB"/>
        </w:rPr>
        <w:t>.</w:t>
      </w:r>
    </w:p>
    <w:p w14:paraId="219CBE13" w14:textId="01DB03B9" w:rsidR="00517FE9" w:rsidRPr="00D92D19" w:rsidRDefault="00387367" w:rsidP="00680680">
      <w:pPr>
        <w:rPr>
          <w:lang w:val="en-GB"/>
        </w:rPr>
      </w:pPr>
      <w:proofErr w:type="spellStart"/>
      <w:r>
        <w:rPr>
          <w:lang w:val="en-GB"/>
        </w:rPr>
        <w:t>Kun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tällaisten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elementtien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merkitys</w:t>
      </w:r>
      <w:proofErr w:type="spellEnd"/>
      <w:r>
        <w:rPr>
          <w:lang w:val="en-GB"/>
        </w:rPr>
        <w:t xml:space="preserve"> on </w:t>
      </w:r>
      <w:proofErr w:type="spellStart"/>
      <w:r>
        <w:rPr>
          <w:lang w:val="en-GB"/>
        </w:rPr>
        <w:t>hyvin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sisäistetty</w:t>
      </w:r>
      <w:proofErr w:type="spellEnd"/>
      <w:r>
        <w:rPr>
          <w:lang w:val="en-GB"/>
        </w:rPr>
        <w:t xml:space="preserve">, on </w:t>
      </w:r>
      <w:proofErr w:type="spellStart"/>
      <w:r>
        <w:rPr>
          <w:lang w:val="en-GB"/>
        </w:rPr>
        <w:t>myös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tärkeää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pitää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mielessä</w:t>
      </w:r>
      <w:proofErr w:type="spellEnd"/>
      <w:r>
        <w:rPr>
          <w:lang w:val="en-GB"/>
        </w:rPr>
        <w:t>:</w:t>
      </w:r>
    </w:p>
    <w:p w14:paraId="3B7CE7BF" w14:textId="304FD794" w:rsidR="00FE0C7A" w:rsidRDefault="00387367" w:rsidP="00680680">
      <w:pPr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Mitä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seurauksia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voisi</w:t>
      </w:r>
      <w:proofErr w:type="spellEnd"/>
      <w:r>
        <w:rPr>
          <w:b/>
          <w:bCs/>
          <w:lang w:val="en-GB"/>
        </w:rPr>
        <w:t xml:space="preserve"> olla, </w:t>
      </w:r>
      <w:proofErr w:type="spellStart"/>
      <w:r>
        <w:rPr>
          <w:b/>
          <w:bCs/>
          <w:lang w:val="en-GB"/>
        </w:rPr>
        <w:t>jos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höyrysulkua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ei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asenneta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rakennuksen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seinään</w:t>
      </w:r>
      <w:proofErr w:type="spellEnd"/>
      <w:r>
        <w:rPr>
          <w:b/>
          <w:bCs/>
          <w:lang w:val="en-GB"/>
        </w:rPr>
        <w:t>?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E779F" w14:paraId="3FB95CF7" w14:textId="77777777" w:rsidTr="002E779F">
        <w:tc>
          <w:tcPr>
            <w:tcW w:w="4508" w:type="dxa"/>
          </w:tcPr>
          <w:p w14:paraId="43989544" w14:textId="40449D1B" w:rsidR="002E779F" w:rsidRPr="002E779F" w:rsidRDefault="00387367" w:rsidP="0068068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Eristemateriaalien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hukka</w:t>
            </w:r>
            <w:proofErr w:type="spellEnd"/>
          </w:p>
        </w:tc>
        <w:tc>
          <w:tcPr>
            <w:tcW w:w="4509" w:type="dxa"/>
          </w:tcPr>
          <w:p w14:paraId="4FA31DC1" w14:textId="7F35EB29" w:rsidR="002E779F" w:rsidRPr="002E779F" w:rsidRDefault="00387367" w:rsidP="0068068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Ilman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höyrysulkua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ilma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tiivistyy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seinän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sisäpuolelle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jolloin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eristemateriaalit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voivat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joutua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kosketuksiin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veden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kanssa</w:t>
            </w:r>
            <w:proofErr w:type="spellEnd"/>
            <w:r>
              <w:rPr>
                <w:lang w:val="en-GB"/>
              </w:rPr>
              <w:t xml:space="preserve">. </w:t>
            </w:r>
            <w:proofErr w:type="spellStart"/>
            <w:r>
              <w:rPr>
                <w:lang w:val="en-GB"/>
              </w:rPr>
              <w:t>Eristykseen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käytetystä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materiaalista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riippuen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tämä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voi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vahingoittaa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heikentää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vakavasti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eristysominaisuuksia</w:t>
            </w:r>
            <w:proofErr w:type="spellEnd"/>
            <w:r>
              <w:rPr>
                <w:lang w:val="en-GB"/>
              </w:rPr>
              <w:t>.</w:t>
            </w:r>
          </w:p>
        </w:tc>
      </w:tr>
      <w:tr w:rsidR="002E779F" w14:paraId="139B5ACE" w14:textId="77777777" w:rsidTr="002E779F">
        <w:tc>
          <w:tcPr>
            <w:tcW w:w="4508" w:type="dxa"/>
          </w:tcPr>
          <w:p w14:paraId="51FB01EC" w14:textId="47390FE9" w:rsidR="002E779F" w:rsidRPr="002E779F" w:rsidRDefault="00313E5D" w:rsidP="0068068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Ongelmia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rakenteiden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ilmastoinnissa</w:t>
            </w:r>
            <w:proofErr w:type="spellEnd"/>
          </w:p>
        </w:tc>
        <w:tc>
          <w:tcPr>
            <w:tcW w:w="4509" w:type="dxa"/>
          </w:tcPr>
          <w:p w14:paraId="46B2F7F4" w14:textId="77777777" w:rsidR="00162D11" w:rsidRDefault="00313E5D" w:rsidP="00680680">
            <w:pPr>
              <w:rPr>
                <w:lang w:val="en-GB"/>
              </w:rPr>
            </w:pPr>
            <w:r>
              <w:rPr>
                <w:lang w:val="en-GB"/>
              </w:rPr>
              <w:t xml:space="preserve">Jos </w:t>
            </w:r>
            <w:proofErr w:type="spellStart"/>
            <w:r>
              <w:rPr>
                <w:lang w:val="en-GB"/>
              </w:rPr>
              <w:t>eristemateriaali</w:t>
            </w:r>
            <w:proofErr w:type="spellEnd"/>
            <w:r>
              <w:rPr>
                <w:lang w:val="en-GB"/>
              </w:rPr>
              <w:t xml:space="preserve"> on </w:t>
            </w:r>
            <w:proofErr w:type="spellStart"/>
            <w:r>
              <w:rPr>
                <w:lang w:val="en-GB"/>
              </w:rPr>
              <w:t>alttiina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kosketukseen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veden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kanssa</w:t>
            </w:r>
            <w:proofErr w:type="spellEnd"/>
            <w:r>
              <w:rPr>
                <w:lang w:val="en-GB"/>
              </w:rPr>
              <w:t xml:space="preserve">, se </w:t>
            </w:r>
            <w:proofErr w:type="spellStart"/>
            <w:r>
              <w:rPr>
                <w:lang w:val="en-GB"/>
              </w:rPr>
              <w:t>tarkoittaa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että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eristys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lakkaa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toimimasta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kunnolla</w:t>
            </w:r>
            <w:proofErr w:type="spellEnd"/>
            <w:r>
              <w:rPr>
                <w:lang w:val="en-GB"/>
              </w:rPr>
              <w:t xml:space="preserve">. </w:t>
            </w:r>
            <w:proofErr w:type="spellStart"/>
            <w:r>
              <w:rPr>
                <w:lang w:val="en-GB"/>
              </w:rPr>
              <w:t>Tästä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syystä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höyrysulun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puuttuminen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johtaisi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joihinkin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ilmankierto-ongelmiin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puuttuvien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eris</w:t>
            </w:r>
            <w:r w:rsidR="00483B67">
              <w:rPr>
                <w:lang w:val="en-GB"/>
              </w:rPr>
              <w:t>tysominaisuuksien</w:t>
            </w:r>
            <w:proofErr w:type="spellEnd"/>
            <w:r w:rsidR="00483B67">
              <w:rPr>
                <w:lang w:val="en-GB"/>
              </w:rPr>
              <w:t xml:space="preserve"> </w:t>
            </w:r>
            <w:proofErr w:type="spellStart"/>
            <w:r w:rsidR="00483B67">
              <w:rPr>
                <w:lang w:val="en-GB"/>
              </w:rPr>
              <w:t>vuoksi</w:t>
            </w:r>
            <w:proofErr w:type="spellEnd"/>
            <w:r w:rsidR="00483B67">
              <w:rPr>
                <w:lang w:val="en-GB"/>
              </w:rPr>
              <w:t>.</w:t>
            </w:r>
          </w:p>
          <w:p w14:paraId="2585A86E" w14:textId="70715411" w:rsidR="00483B67" w:rsidRPr="00DF546D" w:rsidRDefault="00483B67" w:rsidP="00680680">
            <w:pPr>
              <w:rPr>
                <w:color w:val="808080" w:themeColor="background1" w:themeShade="80"/>
                <w:lang w:val="en-GB"/>
              </w:rPr>
            </w:pPr>
          </w:p>
        </w:tc>
      </w:tr>
      <w:tr w:rsidR="002E779F" w14:paraId="4654FC48" w14:textId="77777777" w:rsidTr="002E779F">
        <w:tc>
          <w:tcPr>
            <w:tcW w:w="4508" w:type="dxa"/>
          </w:tcPr>
          <w:p w14:paraId="45304021" w14:textId="1B0571BC" w:rsidR="002E779F" w:rsidRDefault="00483B67" w:rsidP="002E779F">
            <w:pPr>
              <w:rPr>
                <w:b/>
                <w:bCs/>
                <w:lang w:val="en-GB"/>
              </w:rPr>
            </w:pPr>
            <w:proofErr w:type="spellStart"/>
            <w:r>
              <w:rPr>
                <w:lang w:val="en-GB"/>
              </w:rPr>
              <w:lastRenderedPageBreak/>
              <w:t>Koteloelementtien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kostuminen</w:t>
            </w:r>
            <w:proofErr w:type="spellEnd"/>
          </w:p>
        </w:tc>
        <w:tc>
          <w:tcPr>
            <w:tcW w:w="4509" w:type="dxa"/>
          </w:tcPr>
          <w:p w14:paraId="67190801" w14:textId="2650CAC1" w:rsidR="002E779F" w:rsidRPr="00860D8B" w:rsidRDefault="004B4B73" w:rsidP="002E779F">
            <w:pPr>
              <w:rPr>
                <w:color w:val="808080" w:themeColor="background1" w:themeShade="80"/>
                <w:lang w:val="en-GB"/>
              </w:rPr>
            </w:pPr>
            <w:proofErr w:type="spellStart"/>
            <w:r>
              <w:rPr>
                <w:lang w:val="en-GB"/>
              </w:rPr>
              <w:t>Tietenkin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jos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seinän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osassa</w:t>
            </w:r>
            <w:proofErr w:type="spellEnd"/>
            <w:r>
              <w:rPr>
                <w:lang w:val="en-GB"/>
              </w:rPr>
              <w:t xml:space="preserve"> on </w:t>
            </w:r>
            <w:proofErr w:type="spellStart"/>
            <w:r>
              <w:rPr>
                <w:lang w:val="en-GB"/>
              </w:rPr>
              <w:t>vettä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eikä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mitään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estä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sitä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vahingoittamasta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muita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elementtejä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vesi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aiheuttaa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erilaisia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vaurioita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seinän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jokaiselle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herkälle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kerrokselle</w:t>
            </w:r>
            <w:proofErr w:type="spellEnd"/>
            <w:r>
              <w:rPr>
                <w:lang w:val="en-GB"/>
              </w:rPr>
              <w:t xml:space="preserve">. </w:t>
            </w:r>
            <w:proofErr w:type="spellStart"/>
            <w:r>
              <w:rPr>
                <w:lang w:val="en-GB"/>
              </w:rPr>
              <w:t>Puuelementtien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tapauksessa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vesi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voi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aiheuttaa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homeongelmia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puun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erilaisista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haavoittuvuuksista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johtuen</w:t>
            </w:r>
            <w:proofErr w:type="spellEnd"/>
            <w:r>
              <w:rPr>
                <w:lang w:val="en-GB"/>
              </w:rPr>
              <w:t>.</w:t>
            </w:r>
          </w:p>
        </w:tc>
      </w:tr>
      <w:tr w:rsidR="002E779F" w14:paraId="51FE5AF5" w14:textId="77777777" w:rsidTr="002E779F">
        <w:tc>
          <w:tcPr>
            <w:tcW w:w="4508" w:type="dxa"/>
          </w:tcPr>
          <w:p w14:paraId="455F41E7" w14:textId="39558C0F" w:rsidR="002E779F" w:rsidRPr="002E779F" w:rsidRDefault="004B4B73" w:rsidP="002E779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Sisätilojen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kosteustasot</w:t>
            </w:r>
            <w:proofErr w:type="spellEnd"/>
          </w:p>
        </w:tc>
        <w:tc>
          <w:tcPr>
            <w:tcW w:w="4509" w:type="dxa"/>
          </w:tcPr>
          <w:p w14:paraId="72701C66" w14:textId="182D9BD0" w:rsidR="002E779F" w:rsidRPr="00860D8B" w:rsidRDefault="004B4B73" w:rsidP="002E779F">
            <w:pPr>
              <w:rPr>
                <w:color w:val="808080" w:themeColor="background1" w:themeShade="80"/>
                <w:lang w:val="en-GB"/>
              </w:rPr>
            </w:pPr>
            <w:r w:rsidRPr="004B4B73">
              <w:rPr>
                <w:lang w:val="en-GB"/>
              </w:rPr>
              <w:t xml:space="preserve">Jos </w:t>
            </w:r>
            <w:proofErr w:type="spellStart"/>
            <w:r w:rsidRPr="004B4B73">
              <w:rPr>
                <w:lang w:val="en-GB"/>
              </w:rPr>
              <w:t>näissä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elementeissä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alkaa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ilmetä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kosteusongelmia</w:t>
            </w:r>
            <w:proofErr w:type="spellEnd"/>
            <w:r w:rsidRPr="004B4B73">
              <w:rPr>
                <w:lang w:val="en-GB"/>
              </w:rPr>
              <w:t xml:space="preserve">, </w:t>
            </w:r>
            <w:proofErr w:type="spellStart"/>
            <w:r w:rsidRPr="004B4B73">
              <w:rPr>
                <w:lang w:val="en-GB"/>
              </w:rPr>
              <w:t>puu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menettäisi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tilapäisesti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hygrotermiset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ominaisuutensa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ja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sisätilojen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suhteellinen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ilmankosteus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aiheuttaisi</w:t>
            </w:r>
            <w:proofErr w:type="spellEnd"/>
            <w:r w:rsidRPr="004B4B73">
              <w:rPr>
                <w:lang w:val="en-GB"/>
              </w:rPr>
              <w:t xml:space="preserve"> </w:t>
            </w:r>
            <w:proofErr w:type="spellStart"/>
            <w:r w:rsidRPr="004B4B73">
              <w:rPr>
                <w:lang w:val="en-GB"/>
              </w:rPr>
              <w:t>ongelmia</w:t>
            </w:r>
            <w:proofErr w:type="spellEnd"/>
            <w:r w:rsidRPr="004B4B73">
              <w:rPr>
                <w:lang w:val="en-GB"/>
              </w:rPr>
              <w:t>.</w:t>
            </w:r>
          </w:p>
        </w:tc>
      </w:tr>
    </w:tbl>
    <w:p w14:paraId="7D89FDDD" w14:textId="77777777" w:rsidR="002E779F" w:rsidRPr="00D92D19" w:rsidRDefault="002E779F" w:rsidP="00680680">
      <w:pPr>
        <w:rPr>
          <w:b/>
          <w:bCs/>
          <w:lang w:val="en-GB"/>
        </w:rPr>
      </w:pPr>
    </w:p>
    <w:p w14:paraId="1A4127F2" w14:textId="278B1F34" w:rsidR="00751121" w:rsidRPr="00E70DF7" w:rsidRDefault="002A2862" w:rsidP="005C3503">
      <w:pPr>
        <w:pStyle w:val="Otsikko2"/>
        <w:numPr>
          <w:ilvl w:val="1"/>
          <w:numId w:val="2"/>
        </w:numPr>
      </w:pPr>
      <w:bookmarkStart w:id="13" w:name="_Toc39576267"/>
      <w:bookmarkStart w:id="14" w:name="_Toc101299938"/>
      <w:proofErr w:type="spellStart"/>
      <w:r>
        <w:t>Tapaustutkimus</w:t>
      </w:r>
      <w:proofErr w:type="spellEnd"/>
      <w:r w:rsidR="00751121" w:rsidRPr="00E70DF7">
        <w:t xml:space="preserve"> 2</w:t>
      </w:r>
      <w:bookmarkEnd w:id="13"/>
      <w:bookmarkEnd w:id="14"/>
    </w:p>
    <w:p w14:paraId="555804DD" w14:textId="1B2312BB" w:rsidR="00FE0C7A" w:rsidRDefault="008C482B" w:rsidP="00680680">
      <w:pPr>
        <w:rPr>
          <w:lang w:val="en-GB"/>
        </w:rPr>
      </w:pPr>
      <w:proofErr w:type="spellStart"/>
      <w:r>
        <w:rPr>
          <w:lang w:val="en-GB"/>
        </w:rPr>
        <w:t>Luettele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hyödyllisimpiä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materiaaleja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järjestelmiä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riittävän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höyrysulun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aikaansaamiseksi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rakennusten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koteloinneissa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mainitse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joitakin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niiden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ominaisuuksia</w:t>
      </w:r>
      <w:proofErr w:type="spellEnd"/>
      <w:r>
        <w:rPr>
          <w:lang w:val="en-GB"/>
        </w:rPr>
        <w:t>: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860D8B" w14:paraId="51F15B5F" w14:textId="77777777" w:rsidTr="00860D8B">
        <w:tc>
          <w:tcPr>
            <w:tcW w:w="4508" w:type="dxa"/>
          </w:tcPr>
          <w:p w14:paraId="6D3744A4" w14:textId="3957F443" w:rsidR="00860D8B" w:rsidRDefault="00860D8B" w:rsidP="008736F0">
            <w:pPr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Mat</w:t>
            </w:r>
            <w:r w:rsidR="008736F0">
              <w:rPr>
                <w:lang w:val="en-GB"/>
              </w:rPr>
              <w:t>eriaali</w:t>
            </w:r>
            <w:proofErr w:type="spellEnd"/>
          </w:p>
        </w:tc>
        <w:tc>
          <w:tcPr>
            <w:tcW w:w="4509" w:type="dxa"/>
          </w:tcPr>
          <w:p w14:paraId="7C5131D3" w14:textId="1BE57876" w:rsidR="00860D8B" w:rsidRDefault="008736F0" w:rsidP="008736F0">
            <w:pPr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Ominaisuudet</w:t>
            </w:r>
            <w:proofErr w:type="spellEnd"/>
          </w:p>
        </w:tc>
      </w:tr>
      <w:tr w:rsidR="00860D8B" w14:paraId="4E59EC29" w14:textId="77777777" w:rsidTr="00860D8B">
        <w:tc>
          <w:tcPr>
            <w:tcW w:w="4508" w:type="dxa"/>
          </w:tcPr>
          <w:p w14:paraId="334B1EC2" w14:textId="64FF8B4E" w:rsidR="00860D8B" w:rsidRDefault="00E57D6E" w:rsidP="0068068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Polyeteenikalvo</w:t>
            </w:r>
            <w:proofErr w:type="spellEnd"/>
            <w:r w:rsidR="000B75C9">
              <w:rPr>
                <w:lang w:val="en-GB"/>
              </w:rPr>
              <w:t xml:space="preserve"> </w:t>
            </w:r>
          </w:p>
        </w:tc>
        <w:tc>
          <w:tcPr>
            <w:tcW w:w="4509" w:type="dxa"/>
          </w:tcPr>
          <w:p w14:paraId="63E7CABF" w14:textId="758EBD62" w:rsidR="00F44858" w:rsidRDefault="00A55FAF" w:rsidP="0068068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Materiaalin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etuja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ovat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edullisuus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helppo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asennus</w:t>
            </w:r>
            <w:proofErr w:type="spellEnd"/>
            <w:r>
              <w:rPr>
                <w:lang w:val="en-GB"/>
              </w:rPr>
              <w:t xml:space="preserve">. </w:t>
            </w:r>
            <w:proofErr w:type="spellStart"/>
            <w:r>
              <w:rPr>
                <w:lang w:val="en-GB"/>
              </w:rPr>
              <w:t>Siitä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huolimatta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merkittävin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huono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puoli</w:t>
            </w:r>
            <w:proofErr w:type="spellEnd"/>
            <w:r>
              <w:rPr>
                <w:lang w:val="en-GB"/>
              </w:rPr>
              <w:t xml:space="preserve"> on </w:t>
            </w:r>
            <w:proofErr w:type="spellStart"/>
            <w:r>
              <w:rPr>
                <w:lang w:val="en-GB"/>
              </w:rPr>
              <w:t>sen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täydellinen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tiiviys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veden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ilman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välillä</w:t>
            </w:r>
            <w:proofErr w:type="spellEnd"/>
            <w:r>
              <w:rPr>
                <w:lang w:val="en-GB"/>
              </w:rPr>
              <w:t xml:space="preserve">. Se </w:t>
            </w:r>
            <w:proofErr w:type="spellStart"/>
            <w:r>
              <w:rPr>
                <w:lang w:val="en-GB"/>
              </w:rPr>
              <w:t>estää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ilman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kiertämisen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seinissä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viivästyttää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puun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hygrotermisiä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ominaisuuksia</w:t>
            </w:r>
            <w:proofErr w:type="spellEnd"/>
            <w:r>
              <w:rPr>
                <w:lang w:val="en-GB"/>
              </w:rPr>
              <w:t>.</w:t>
            </w:r>
          </w:p>
        </w:tc>
      </w:tr>
      <w:tr w:rsidR="00860D8B" w14:paraId="6360A1A2" w14:textId="77777777" w:rsidTr="00860D8B">
        <w:tc>
          <w:tcPr>
            <w:tcW w:w="4508" w:type="dxa"/>
          </w:tcPr>
          <w:p w14:paraId="6AC5B483" w14:textId="777959AD" w:rsidR="00860D8B" w:rsidRDefault="00377952" w:rsidP="0068068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lastRenderedPageBreak/>
              <w:t>Filmikalvo</w:t>
            </w:r>
            <w:proofErr w:type="spellEnd"/>
          </w:p>
        </w:tc>
        <w:tc>
          <w:tcPr>
            <w:tcW w:w="4509" w:type="dxa"/>
          </w:tcPr>
          <w:p w14:paraId="3DAAFAB4" w14:textId="0874917B" w:rsidR="00860D8B" w:rsidRDefault="00377952" w:rsidP="006200B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Filmikalvo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käyttäytyy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hyvin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kondensaatiota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vastaan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suojaa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veden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tunkeutumiselta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kestää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suuria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lämpötilamuutoksia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sekä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tarjoaa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oikeanlaisen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ilmanvaihdon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sisä</w:t>
            </w:r>
            <w:proofErr w:type="spellEnd"/>
            <w:r>
              <w:rPr>
                <w:lang w:val="en-GB"/>
              </w:rPr>
              <w:t xml:space="preserve">- </w:t>
            </w:r>
            <w:proofErr w:type="spellStart"/>
            <w:r>
              <w:rPr>
                <w:lang w:val="en-GB"/>
              </w:rPr>
              <w:t>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ulkotilojen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välillä</w:t>
            </w:r>
            <w:proofErr w:type="spellEnd"/>
            <w:r>
              <w:rPr>
                <w:lang w:val="en-GB"/>
              </w:rPr>
              <w:t>.</w:t>
            </w:r>
          </w:p>
        </w:tc>
      </w:tr>
      <w:tr w:rsidR="00860D8B" w14:paraId="1D788406" w14:textId="77777777" w:rsidTr="00860D8B">
        <w:tc>
          <w:tcPr>
            <w:tcW w:w="4508" w:type="dxa"/>
          </w:tcPr>
          <w:p w14:paraId="0D25A051" w14:textId="6B73A0C3" w:rsidR="00860D8B" w:rsidRDefault="00377952" w:rsidP="0068068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Savikipsi</w:t>
            </w:r>
            <w:proofErr w:type="spellEnd"/>
          </w:p>
        </w:tc>
        <w:tc>
          <w:tcPr>
            <w:tcW w:w="4509" w:type="dxa"/>
          </w:tcPr>
          <w:p w14:paraId="7783FC71" w14:textId="44EB82B1" w:rsidR="00860D8B" w:rsidRDefault="00377952" w:rsidP="00E75970">
            <w:pPr>
              <w:rPr>
                <w:lang w:val="en-GB"/>
              </w:rPr>
            </w:pPr>
            <w:proofErr w:type="spellStart"/>
            <w:r>
              <w:t>Savikipsillä</w:t>
            </w:r>
            <w:proofErr w:type="spellEnd"/>
            <w:r>
              <w:t xml:space="preserve"> on </w:t>
            </w:r>
            <w:proofErr w:type="spellStart"/>
            <w:r>
              <w:t>todella</w:t>
            </w:r>
            <w:proofErr w:type="spellEnd"/>
            <w:r>
              <w:t xml:space="preserve"> </w:t>
            </w:r>
            <w:proofErr w:type="spellStart"/>
            <w:r>
              <w:t>hyvät</w:t>
            </w:r>
            <w:proofErr w:type="spellEnd"/>
            <w:r>
              <w:t xml:space="preserve"> </w:t>
            </w:r>
            <w:proofErr w:type="spellStart"/>
            <w:r>
              <w:t>ominaisuudet</w:t>
            </w:r>
            <w:proofErr w:type="spellEnd"/>
            <w:r>
              <w:t xml:space="preserve"> </w:t>
            </w:r>
            <w:proofErr w:type="spellStart"/>
            <w:r>
              <w:t>höyrysulkuna</w:t>
            </w:r>
            <w:proofErr w:type="spellEnd"/>
            <w:r>
              <w:t xml:space="preserve"> </w:t>
            </w:r>
            <w:proofErr w:type="spellStart"/>
            <w:r>
              <w:t>koska</w:t>
            </w:r>
            <w:proofErr w:type="spellEnd"/>
            <w:r>
              <w:t xml:space="preserve"> se </w:t>
            </w:r>
            <w:proofErr w:type="spellStart"/>
            <w:r>
              <w:t>käyttäytyy</w:t>
            </w:r>
            <w:proofErr w:type="spellEnd"/>
            <w:r>
              <w:t xml:space="preserve"> </w:t>
            </w:r>
            <w:proofErr w:type="spellStart"/>
            <w:r>
              <w:t>riittävästi</w:t>
            </w:r>
            <w:proofErr w:type="spellEnd"/>
            <w:r>
              <w:t xml:space="preserve"> </w:t>
            </w:r>
            <w:proofErr w:type="spellStart"/>
            <w:r>
              <w:t>ilman</w:t>
            </w:r>
            <w:proofErr w:type="spellEnd"/>
            <w:r>
              <w:t xml:space="preserve"> </w:t>
            </w:r>
            <w:proofErr w:type="spellStart"/>
            <w:r>
              <w:t>tiivistymistä</w:t>
            </w:r>
            <w:proofErr w:type="spellEnd"/>
            <w:r>
              <w:t xml:space="preserve"> </w:t>
            </w:r>
            <w:proofErr w:type="spellStart"/>
            <w:r>
              <w:t>vastaan</w:t>
            </w:r>
            <w:proofErr w:type="spellEnd"/>
            <w:r>
              <w:t xml:space="preserve">. Se on </w:t>
            </w:r>
            <w:proofErr w:type="spellStart"/>
            <w:r>
              <w:t>myös</w:t>
            </w:r>
            <w:proofErr w:type="spellEnd"/>
            <w:r>
              <w:t xml:space="preserve"> </w:t>
            </w:r>
            <w:proofErr w:type="spellStart"/>
            <w:r>
              <w:t>erittäin</w:t>
            </w:r>
            <w:proofErr w:type="spellEnd"/>
            <w:r>
              <w:t xml:space="preserve"> </w:t>
            </w:r>
            <w:proofErr w:type="spellStart"/>
            <w:r>
              <w:t>hengittävä</w:t>
            </w:r>
            <w:proofErr w:type="spellEnd"/>
            <w:r>
              <w:t xml:space="preserve"> </w:t>
            </w:r>
            <w:proofErr w:type="spellStart"/>
            <w:r>
              <w:t>materiaali</w:t>
            </w:r>
            <w:proofErr w:type="spellEnd"/>
            <w:r>
              <w:t xml:space="preserve">, </w:t>
            </w:r>
            <w:proofErr w:type="spellStart"/>
            <w:r>
              <w:t>joka</w:t>
            </w:r>
            <w:proofErr w:type="spellEnd"/>
            <w:r>
              <w:t xml:space="preserve"> </w:t>
            </w:r>
            <w:proofErr w:type="spellStart"/>
            <w:r>
              <w:t>yhdistettynä</w:t>
            </w:r>
            <w:proofErr w:type="spellEnd"/>
            <w:r>
              <w:t xml:space="preserve"> </w:t>
            </w:r>
            <w:proofErr w:type="spellStart"/>
            <w:r>
              <w:t>puurakenteisiin</w:t>
            </w:r>
            <w:proofErr w:type="spellEnd"/>
            <w:r>
              <w:t xml:space="preserve"> </w:t>
            </w:r>
            <w:proofErr w:type="spellStart"/>
            <w:r w:rsidR="00691C9B">
              <w:t>antaa</w:t>
            </w:r>
            <w:proofErr w:type="spellEnd"/>
            <w:r w:rsidR="00691C9B">
              <w:t xml:space="preserve"> </w:t>
            </w:r>
            <w:proofErr w:type="spellStart"/>
            <w:r w:rsidR="00691C9B">
              <w:t>seinälle</w:t>
            </w:r>
            <w:proofErr w:type="spellEnd"/>
            <w:r w:rsidR="00691C9B">
              <w:t xml:space="preserve"> </w:t>
            </w:r>
            <w:proofErr w:type="spellStart"/>
            <w:r w:rsidR="00691C9B">
              <w:t>hyvät</w:t>
            </w:r>
            <w:proofErr w:type="spellEnd"/>
            <w:r w:rsidR="00691C9B">
              <w:t xml:space="preserve"> </w:t>
            </w:r>
            <w:proofErr w:type="spellStart"/>
            <w:r w:rsidR="00691C9B">
              <w:t>hygroskooppiset</w:t>
            </w:r>
            <w:proofErr w:type="spellEnd"/>
            <w:r w:rsidR="00691C9B">
              <w:t xml:space="preserve"> </w:t>
            </w:r>
            <w:proofErr w:type="spellStart"/>
            <w:r w:rsidR="00691C9B">
              <w:t>ominaisuudet</w:t>
            </w:r>
            <w:proofErr w:type="spellEnd"/>
            <w:r w:rsidR="00691C9B">
              <w:t>.</w:t>
            </w:r>
          </w:p>
        </w:tc>
      </w:tr>
      <w:tr w:rsidR="00860D8B" w14:paraId="5E635283" w14:textId="77777777" w:rsidTr="00860D8B">
        <w:tc>
          <w:tcPr>
            <w:tcW w:w="4508" w:type="dxa"/>
          </w:tcPr>
          <w:p w14:paraId="5FE5FD77" w14:textId="7DE00FBA" w:rsidR="00860D8B" w:rsidRDefault="00691C9B" w:rsidP="0068068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Kalkkikipsi</w:t>
            </w:r>
            <w:proofErr w:type="spellEnd"/>
          </w:p>
        </w:tc>
        <w:tc>
          <w:tcPr>
            <w:tcW w:w="4509" w:type="dxa"/>
          </w:tcPr>
          <w:p w14:paraId="15399DB1" w14:textId="2AD01F39" w:rsidR="00860D8B" w:rsidRDefault="00691C9B" w:rsidP="0068068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Kalkkikipsi</w:t>
            </w:r>
            <w:proofErr w:type="spellEnd"/>
            <w:r>
              <w:rPr>
                <w:lang w:val="en-GB"/>
              </w:rPr>
              <w:t xml:space="preserve"> on </w:t>
            </w:r>
            <w:proofErr w:type="spellStart"/>
            <w:r>
              <w:rPr>
                <w:lang w:val="en-GB"/>
              </w:rPr>
              <w:t>läpäisevää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mahdollistaa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ilman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höyryn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virtauksen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materiaalin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läpi</w:t>
            </w:r>
            <w:proofErr w:type="spellEnd"/>
            <w:r>
              <w:rPr>
                <w:lang w:val="en-GB"/>
              </w:rPr>
              <w:t xml:space="preserve">. </w:t>
            </w:r>
            <w:proofErr w:type="spellStart"/>
            <w:r>
              <w:rPr>
                <w:lang w:val="en-GB"/>
              </w:rPr>
              <w:t>Sillä</w:t>
            </w:r>
            <w:proofErr w:type="spellEnd"/>
            <w:r>
              <w:rPr>
                <w:lang w:val="en-GB"/>
              </w:rPr>
              <w:t xml:space="preserve"> on </w:t>
            </w:r>
            <w:proofErr w:type="spellStart"/>
            <w:r>
              <w:rPr>
                <w:lang w:val="en-GB"/>
              </w:rPr>
              <w:t>fungisidisia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ominaisuuksia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mikä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tarkoittaa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että</w:t>
            </w:r>
            <w:proofErr w:type="spellEnd"/>
            <w:r>
              <w:rPr>
                <w:lang w:val="en-GB"/>
              </w:rPr>
              <w:t xml:space="preserve"> se </w:t>
            </w:r>
            <w:proofErr w:type="spellStart"/>
            <w:r>
              <w:rPr>
                <w:lang w:val="en-GB"/>
              </w:rPr>
              <w:t>estä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kaikenlaisen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homeen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kasvun</w:t>
            </w:r>
            <w:proofErr w:type="spellEnd"/>
            <w:r>
              <w:rPr>
                <w:lang w:val="en-GB"/>
              </w:rPr>
              <w:t xml:space="preserve">. </w:t>
            </w:r>
            <w:proofErr w:type="spellStart"/>
            <w:r>
              <w:rPr>
                <w:lang w:val="en-GB"/>
              </w:rPr>
              <w:t>Lisäksi</w:t>
            </w:r>
            <w:proofErr w:type="spellEnd"/>
            <w:r>
              <w:rPr>
                <w:lang w:val="en-GB"/>
              </w:rPr>
              <w:t xml:space="preserve"> se </w:t>
            </w:r>
            <w:proofErr w:type="spellStart"/>
            <w:r>
              <w:rPr>
                <w:lang w:val="en-GB"/>
              </w:rPr>
              <w:t>käyttäytyy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hyvin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vettä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vastaan</w:t>
            </w:r>
            <w:proofErr w:type="spellEnd"/>
            <w:r>
              <w:rPr>
                <w:lang w:val="en-GB"/>
              </w:rPr>
              <w:t>.</w:t>
            </w:r>
          </w:p>
        </w:tc>
      </w:tr>
    </w:tbl>
    <w:p w14:paraId="36409121" w14:textId="795AB5B0" w:rsidR="00F1054D" w:rsidRPr="00E70DF7" w:rsidRDefault="00F1054D" w:rsidP="00680680">
      <w:pPr>
        <w:rPr>
          <w:highlight w:val="green"/>
          <w:lang w:val="en-GB"/>
        </w:rPr>
      </w:pPr>
    </w:p>
    <w:p w14:paraId="7B428EA9" w14:textId="0C2D4EF6" w:rsidR="00CD5387" w:rsidRPr="005C3503" w:rsidRDefault="00691C9B" w:rsidP="005C3503">
      <w:pPr>
        <w:pStyle w:val="Otsikko1"/>
      </w:pPr>
      <w:bookmarkStart w:id="15" w:name="_Toc101299939"/>
      <w:proofErr w:type="spellStart"/>
      <w:r w:rsidRPr="005C3503">
        <w:t>Usein</w:t>
      </w:r>
      <w:proofErr w:type="spellEnd"/>
      <w:r w:rsidRPr="005C3503">
        <w:t xml:space="preserve"> </w:t>
      </w:r>
      <w:proofErr w:type="spellStart"/>
      <w:r w:rsidRPr="005C3503">
        <w:t>kysytyt</w:t>
      </w:r>
      <w:proofErr w:type="spellEnd"/>
      <w:r w:rsidRPr="005C3503">
        <w:t xml:space="preserve"> </w:t>
      </w:r>
      <w:proofErr w:type="spellStart"/>
      <w:r w:rsidRPr="005C3503">
        <w:t>kysymykset</w:t>
      </w:r>
      <w:bookmarkEnd w:id="15"/>
      <w:proofErr w:type="spellEnd"/>
    </w:p>
    <w:p w14:paraId="55B93EB0" w14:textId="153CA24D" w:rsidR="00A46792" w:rsidRDefault="00710661" w:rsidP="00162830">
      <w:pPr>
        <w:rPr>
          <w:b/>
          <w:bCs/>
        </w:rPr>
      </w:pPr>
      <w:proofErr w:type="spellStart"/>
      <w:r>
        <w:rPr>
          <w:b/>
          <w:bCs/>
        </w:rPr>
        <w:t>Miksi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höyrysulun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asentaminen</w:t>
      </w:r>
      <w:proofErr w:type="spellEnd"/>
      <w:r>
        <w:rPr>
          <w:b/>
          <w:bCs/>
        </w:rPr>
        <w:t xml:space="preserve"> on </w:t>
      </w:r>
      <w:proofErr w:type="spellStart"/>
      <w:r>
        <w:rPr>
          <w:b/>
          <w:bCs/>
        </w:rPr>
        <w:t>niin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tärkeää</w:t>
      </w:r>
      <w:proofErr w:type="spellEnd"/>
      <w:r>
        <w:rPr>
          <w:b/>
          <w:bCs/>
        </w:rPr>
        <w:t>?</w:t>
      </w:r>
    </w:p>
    <w:p w14:paraId="1EBBDF98" w14:textId="33A3E5CC" w:rsidR="00A46792" w:rsidRDefault="00710661" w:rsidP="00162830">
      <w:proofErr w:type="spellStart"/>
      <w:r w:rsidRPr="00710661">
        <w:t>Seinäosan</w:t>
      </w:r>
      <w:proofErr w:type="spellEnd"/>
      <w:r w:rsidRPr="00710661">
        <w:t xml:space="preserve"> </w:t>
      </w:r>
      <w:proofErr w:type="spellStart"/>
      <w:r w:rsidRPr="00710661">
        <w:t>sisäpinnan</w:t>
      </w:r>
      <w:proofErr w:type="spellEnd"/>
      <w:r w:rsidRPr="00710661">
        <w:t xml:space="preserve"> ja </w:t>
      </w:r>
      <w:proofErr w:type="spellStart"/>
      <w:r w:rsidRPr="00710661">
        <w:t>ulkopinnan</w:t>
      </w:r>
      <w:proofErr w:type="spellEnd"/>
      <w:r w:rsidRPr="00710661">
        <w:t xml:space="preserve"> </w:t>
      </w:r>
      <w:proofErr w:type="spellStart"/>
      <w:r w:rsidRPr="00710661">
        <w:t>välisestä</w:t>
      </w:r>
      <w:proofErr w:type="spellEnd"/>
      <w:r w:rsidRPr="00710661">
        <w:t xml:space="preserve"> </w:t>
      </w:r>
      <w:proofErr w:type="spellStart"/>
      <w:r w:rsidRPr="00710661">
        <w:t>lämpö</w:t>
      </w:r>
      <w:r w:rsidR="002750A9">
        <w:t>tila</w:t>
      </w:r>
      <w:r w:rsidRPr="00710661">
        <w:t>erosta</w:t>
      </w:r>
      <w:proofErr w:type="spellEnd"/>
      <w:r w:rsidRPr="00710661">
        <w:t xml:space="preserve"> </w:t>
      </w:r>
      <w:proofErr w:type="spellStart"/>
      <w:r w:rsidRPr="00710661">
        <w:t>johtuen</w:t>
      </w:r>
      <w:proofErr w:type="spellEnd"/>
      <w:r w:rsidRPr="00710661">
        <w:t xml:space="preserve"> on </w:t>
      </w:r>
      <w:proofErr w:type="spellStart"/>
      <w:r w:rsidR="002750A9">
        <w:t>tietty</w:t>
      </w:r>
      <w:proofErr w:type="spellEnd"/>
      <w:r w:rsidR="002750A9">
        <w:t xml:space="preserve"> </w:t>
      </w:r>
      <w:proofErr w:type="spellStart"/>
      <w:r w:rsidR="002750A9">
        <w:t>piste</w:t>
      </w:r>
      <w:proofErr w:type="spellEnd"/>
      <w:r w:rsidRPr="00710661">
        <w:t xml:space="preserve">, </w:t>
      </w:r>
      <w:proofErr w:type="spellStart"/>
      <w:r w:rsidRPr="00710661">
        <w:t>jossa</w:t>
      </w:r>
      <w:proofErr w:type="spellEnd"/>
      <w:r w:rsidRPr="00710661">
        <w:t xml:space="preserve"> </w:t>
      </w:r>
      <w:proofErr w:type="spellStart"/>
      <w:r w:rsidRPr="00710661">
        <w:t>voimakas</w:t>
      </w:r>
      <w:proofErr w:type="spellEnd"/>
      <w:r w:rsidRPr="00710661">
        <w:t xml:space="preserve"> </w:t>
      </w:r>
      <w:proofErr w:type="spellStart"/>
      <w:r w:rsidRPr="00710661">
        <w:t>lämpötilojen</w:t>
      </w:r>
      <w:proofErr w:type="spellEnd"/>
      <w:r w:rsidRPr="00710661">
        <w:t xml:space="preserve"> </w:t>
      </w:r>
      <w:proofErr w:type="spellStart"/>
      <w:r w:rsidRPr="00710661">
        <w:t>ero</w:t>
      </w:r>
      <w:proofErr w:type="spellEnd"/>
      <w:r w:rsidRPr="00710661">
        <w:t xml:space="preserve"> </w:t>
      </w:r>
      <w:proofErr w:type="spellStart"/>
      <w:r w:rsidRPr="00710661">
        <w:t>saa</w:t>
      </w:r>
      <w:proofErr w:type="spellEnd"/>
      <w:r w:rsidRPr="00710661">
        <w:t xml:space="preserve"> </w:t>
      </w:r>
      <w:proofErr w:type="spellStart"/>
      <w:r w:rsidRPr="00710661">
        <w:t>ilman</w:t>
      </w:r>
      <w:proofErr w:type="spellEnd"/>
      <w:r w:rsidRPr="00710661">
        <w:t xml:space="preserve"> </w:t>
      </w:r>
      <w:proofErr w:type="spellStart"/>
      <w:r w:rsidRPr="00710661">
        <w:t>kondensoitumaan</w:t>
      </w:r>
      <w:proofErr w:type="spellEnd"/>
      <w:r w:rsidRPr="00710661">
        <w:t xml:space="preserve"> ja </w:t>
      </w:r>
      <w:proofErr w:type="spellStart"/>
      <w:r>
        <w:t>muodostamaan</w:t>
      </w:r>
      <w:proofErr w:type="spellEnd"/>
      <w:r w:rsidRPr="00710661">
        <w:t xml:space="preserve"> </w:t>
      </w:r>
      <w:proofErr w:type="spellStart"/>
      <w:r w:rsidRPr="00710661">
        <w:t>vesihiukkasia</w:t>
      </w:r>
      <w:proofErr w:type="spellEnd"/>
      <w:r w:rsidRPr="00710661">
        <w:t xml:space="preserve">, </w:t>
      </w:r>
      <w:proofErr w:type="spellStart"/>
      <w:r w:rsidRPr="00710661">
        <w:t>jotka</w:t>
      </w:r>
      <w:proofErr w:type="spellEnd"/>
      <w:r w:rsidRPr="00710661">
        <w:t xml:space="preserve"> </w:t>
      </w:r>
      <w:proofErr w:type="spellStart"/>
      <w:r w:rsidRPr="00710661">
        <w:t>voivat</w:t>
      </w:r>
      <w:proofErr w:type="spellEnd"/>
      <w:r w:rsidRPr="00710661">
        <w:t xml:space="preserve"> </w:t>
      </w:r>
      <w:proofErr w:type="spellStart"/>
      <w:r w:rsidRPr="00710661">
        <w:t>vahingoittaa</w:t>
      </w:r>
      <w:proofErr w:type="spellEnd"/>
      <w:r w:rsidRPr="00710661">
        <w:t xml:space="preserve"> </w:t>
      </w:r>
      <w:proofErr w:type="spellStart"/>
      <w:r w:rsidRPr="00710661">
        <w:t>seinän</w:t>
      </w:r>
      <w:proofErr w:type="spellEnd"/>
      <w:r w:rsidRPr="00710661">
        <w:t xml:space="preserve"> </w:t>
      </w:r>
      <w:proofErr w:type="spellStart"/>
      <w:r w:rsidRPr="00710661">
        <w:t>sisäkerroksia</w:t>
      </w:r>
      <w:proofErr w:type="spellEnd"/>
      <w:r w:rsidRPr="00710661">
        <w:t xml:space="preserve"> </w:t>
      </w:r>
      <w:proofErr w:type="spellStart"/>
      <w:r w:rsidRPr="00710661">
        <w:t>vakavasti</w:t>
      </w:r>
      <w:proofErr w:type="spellEnd"/>
      <w:r w:rsidRPr="00710661">
        <w:t>.</w:t>
      </w:r>
    </w:p>
    <w:p w14:paraId="31B3826D" w14:textId="77777777" w:rsidR="00FF3FFA" w:rsidRDefault="00FF3FFA" w:rsidP="00162830">
      <w:pPr>
        <w:rPr>
          <w:b/>
          <w:bCs/>
        </w:rPr>
      </w:pPr>
    </w:p>
    <w:p w14:paraId="2D0031C9" w14:textId="0EE1F263" w:rsidR="00162830" w:rsidRDefault="00FF3FFA" w:rsidP="00162830">
      <w:pPr>
        <w:rPr>
          <w:b/>
          <w:bCs/>
        </w:rPr>
      </w:pPr>
      <w:proofErr w:type="spellStart"/>
      <w:r>
        <w:rPr>
          <w:b/>
          <w:bCs/>
        </w:rPr>
        <w:lastRenderedPageBreak/>
        <w:t>Mitä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seuraksia</w:t>
      </w:r>
      <w:proofErr w:type="spellEnd"/>
      <w:r>
        <w:rPr>
          <w:b/>
          <w:bCs/>
        </w:rPr>
        <w:t xml:space="preserve"> on </w:t>
      </w:r>
      <w:proofErr w:type="spellStart"/>
      <w:r>
        <w:rPr>
          <w:b/>
          <w:bCs/>
        </w:rPr>
        <w:t>siitä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että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puun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käyttäytymistä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höyryn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tiivistymistä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vastaan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huomioida</w:t>
      </w:r>
      <w:proofErr w:type="spellEnd"/>
      <w:r>
        <w:rPr>
          <w:b/>
          <w:bCs/>
        </w:rPr>
        <w:t>?</w:t>
      </w:r>
    </w:p>
    <w:p w14:paraId="7B82C448" w14:textId="4D40AE40" w:rsidR="00162830" w:rsidRDefault="00FF3FFA" w:rsidP="00162830">
      <w:proofErr w:type="spellStart"/>
      <w:r>
        <w:t>Puun</w:t>
      </w:r>
      <w:proofErr w:type="spellEnd"/>
      <w:r>
        <w:t xml:space="preserve"> </w:t>
      </w:r>
      <w:proofErr w:type="spellStart"/>
      <w:r>
        <w:t>käyttäytymisen</w:t>
      </w:r>
      <w:proofErr w:type="spellEnd"/>
      <w:r>
        <w:t xml:space="preserve"> </w:t>
      </w:r>
      <w:proofErr w:type="spellStart"/>
      <w:r>
        <w:t>huomiotta</w:t>
      </w:r>
      <w:proofErr w:type="spellEnd"/>
      <w:r>
        <w:t xml:space="preserve"> </w:t>
      </w:r>
      <w:proofErr w:type="spellStart"/>
      <w:r>
        <w:t>jättäminen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aiheuttaa</w:t>
      </w:r>
      <w:proofErr w:type="spellEnd"/>
      <w:r w:rsidR="00162830">
        <w:t xml:space="preserve">: </w:t>
      </w:r>
    </w:p>
    <w:p w14:paraId="5D827E44" w14:textId="23A0CFD0" w:rsidR="00FF3FFA" w:rsidRPr="00FF3FFA" w:rsidRDefault="00FF3FFA" w:rsidP="00FF3FFA">
      <w:pPr>
        <w:pStyle w:val="Luettelokappale"/>
        <w:numPr>
          <w:ilvl w:val="0"/>
          <w:numId w:val="18"/>
        </w:numPr>
        <w:rPr>
          <w:szCs w:val="24"/>
        </w:rPr>
      </w:pPr>
      <w:r>
        <w:rPr>
          <w:szCs w:val="24"/>
        </w:rPr>
        <w:t>S</w:t>
      </w:r>
      <w:r w:rsidRPr="00FF3FFA">
        <w:rPr>
          <w:szCs w:val="24"/>
        </w:rPr>
        <w:t>einien tur</w:t>
      </w:r>
      <w:r>
        <w:rPr>
          <w:szCs w:val="24"/>
        </w:rPr>
        <w:t>poamista</w:t>
      </w:r>
    </w:p>
    <w:p w14:paraId="7232E8BE" w14:textId="6B5130E8" w:rsidR="00FF3FFA" w:rsidRPr="00FF3FFA" w:rsidRDefault="00FF3FFA" w:rsidP="00FF3FFA">
      <w:pPr>
        <w:pStyle w:val="Luettelokappale"/>
        <w:numPr>
          <w:ilvl w:val="0"/>
          <w:numId w:val="18"/>
        </w:numPr>
        <w:rPr>
          <w:szCs w:val="24"/>
        </w:rPr>
      </w:pPr>
      <w:r>
        <w:rPr>
          <w:szCs w:val="24"/>
        </w:rPr>
        <w:t>R</w:t>
      </w:r>
      <w:r w:rsidRPr="00FF3FFA">
        <w:rPr>
          <w:szCs w:val="24"/>
        </w:rPr>
        <w:t>akennuksen romahtami</w:t>
      </w:r>
      <w:r>
        <w:rPr>
          <w:szCs w:val="24"/>
        </w:rPr>
        <w:t>se</w:t>
      </w:r>
      <w:r w:rsidRPr="00FF3FFA">
        <w:rPr>
          <w:szCs w:val="24"/>
        </w:rPr>
        <w:t xml:space="preserve">en puun tiheyden lisääntymisen </w:t>
      </w:r>
      <w:r>
        <w:rPr>
          <w:szCs w:val="24"/>
        </w:rPr>
        <w:t>johdosta</w:t>
      </w:r>
    </w:p>
    <w:p w14:paraId="2617AC66" w14:textId="24CE2606" w:rsidR="00FF3FFA" w:rsidRPr="00FF3FFA" w:rsidRDefault="00FF3FFA" w:rsidP="00FF3FFA">
      <w:pPr>
        <w:pStyle w:val="Luettelokappale"/>
        <w:numPr>
          <w:ilvl w:val="0"/>
          <w:numId w:val="18"/>
        </w:numPr>
        <w:rPr>
          <w:szCs w:val="24"/>
        </w:rPr>
      </w:pPr>
      <w:r>
        <w:rPr>
          <w:szCs w:val="24"/>
        </w:rPr>
        <w:t>O</w:t>
      </w:r>
      <w:r w:rsidRPr="00FF3FFA">
        <w:rPr>
          <w:szCs w:val="24"/>
        </w:rPr>
        <w:t>ngelmia seinien viimeistelyssä ja verhouksessa</w:t>
      </w:r>
    </w:p>
    <w:p w14:paraId="753D83C4" w14:textId="139583D5" w:rsidR="00FF3FFA" w:rsidRPr="00FF3FFA" w:rsidRDefault="00FF3FFA" w:rsidP="00FF3FFA">
      <w:pPr>
        <w:pStyle w:val="Luettelokappale"/>
        <w:numPr>
          <w:ilvl w:val="0"/>
          <w:numId w:val="18"/>
        </w:numPr>
        <w:rPr>
          <w:szCs w:val="24"/>
        </w:rPr>
      </w:pPr>
      <w:r>
        <w:rPr>
          <w:szCs w:val="24"/>
        </w:rPr>
        <w:t>H</w:t>
      </w:r>
      <w:r w:rsidRPr="00FF3FFA">
        <w:rPr>
          <w:szCs w:val="24"/>
        </w:rPr>
        <w:t>ometta rakennuksen kulmassa</w:t>
      </w:r>
    </w:p>
    <w:p w14:paraId="53F4F7AE" w14:textId="66139DB1" w:rsidR="00FF3FFA" w:rsidRPr="00FF3FFA" w:rsidRDefault="00B235E8" w:rsidP="00FF3FFA">
      <w:pPr>
        <w:pStyle w:val="Luettelokappale"/>
        <w:numPr>
          <w:ilvl w:val="0"/>
          <w:numId w:val="18"/>
        </w:numPr>
        <w:rPr>
          <w:szCs w:val="24"/>
        </w:rPr>
      </w:pPr>
      <w:r>
        <w:rPr>
          <w:szCs w:val="24"/>
        </w:rPr>
        <w:t>Muodonmuutoksia seinässä</w:t>
      </w:r>
      <w:r w:rsidR="00FF3FFA" w:rsidRPr="00FF3FFA">
        <w:rPr>
          <w:szCs w:val="24"/>
        </w:rPr>
        <w:t xml:space="preserve"> halkeilun ja jäätyvän veden vuoksi</w:t>
      </w:r>
    </w:p>
    <w:p w14:paraId="426D28F2" w14:textId="2F2E3C20" w:rsidR="00FF3FFA" w:rsidRPr="00FF3FFA" w:rsidRDefault="00FF3FFA" w:rsidP="00FF3FFA">
      <w:pPr>
        <w:pStyle w:val="Luettelokappale"/>
        <w:numPr>
          <w:ilvl w:val="0"/>
          <w:numId w:val="18"/>
        </w:numPr>
        <w:rPr>
          <w:szCs w:val="24"/>
        </w:rPr>
      </w:pPr>
      <w:r>
        <w:rPr>
          <w:szCs w:val="24"/>
        </w:rPr>
        <w:t>K</w:t>
      </w:r>
      <w:r w:rsidRPr="00FF3FFA">
        <w:rPr>
          <w:szCs w:val="24"/>
        </w:rPr>
        <w:t>osteuden imeytymi</w:t>
      </w:r>
      <w:r w:rsidR="00B235E8">
        <w:rPr>
          <w:szCs w:val="24"/>
        </w:rPr>
        <w:t>s</w:t>
      </w:r>
      <w:r w:rsidRPr="00FF3FFA">
        <w:rPr>
          <w:szCs w:val="24"/>
        </w:rPr>
        <w:t xml:space="preserve">en eristysmateriaaliin ja sen seurauksena </w:t>
      </w:r>
      <w:r w:rsidR="00B235E8">
        <w:rPr>
          <w:szCs w:val="24"/>
        </w:rPr>
        <w:t>eristysmateriaalin</w:t>
      </w:r>
      <w:r w:rsidRPr="00FF3FFA">
        <w:rPr>
          <w:szCs w:val="24"/>
        </w:rPr>
        <w:t xml:space="preserve"> tuhoutumi</w:t>
      </w:r>
      <w:r w:rsidR="00B235E8">
        <w:rPr>
          <w:szCs w:val="24"/>
        </w:rPr>
        <w:t>s</w:t>
      </w:r>
      <w:r w:rsidRPr="00FF3FFA">
        <w:rPr>
          <w:szCs w:val="24"/>
        </w:rPr>
        <w:t>en.</w:t>
      </w:r>
    </w:p>
    <w:p w14:paraId="20D65FFA" w14:textId="1BCA0CB0" w:rsidR="00162830" w:rsidRDefault="00B235E8" w:rsidP="00FF3FFA">
      <w:pPr>
        <w:rPr>
          <w:b/>
          <w:bCs/>
        </w:rPr>
      </w:pPr>
      <w:proofErr w:type="spellStart"/>
      <w:r>
        <w:rPr>
          <w:b/>
          <w:bCs/>
        </w:rPr>
        <w:t>Mitä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materiaaleja</w:t>
      </w:r>
      <w:proofErr w:type="spellEnd"/>
      <w:r>
        <w:rPr>
          <w:b/>
          <w:bCs/>
        </w:rPr>
        <w:t xml:space="preserve"> on </w:t>
      </w:r>
      <w:proofErr w:type="spellStart"/>
      <w:r>
        <w:rPr>
          <w:b/>
          <w:bCs/>
        </w:rPr>
        <w:t>saatavilla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höyrysululle</w:t>
      </w:r>
      <w:proofErr w:type="spellEnd"/>
      <w:r>
        <w:rPr>
          <w:b/>
          <w:bCs/>
        </w:rPr>
        <w:t>?</w:t>
      </w:r>
    </w:p>
    <w:p w14:paraId="11A5A3A8" w14:textId="0FA60E8B" w:rsidR="00CD5387" w:rsidRDefault="00B235E8" w:rsidP="00EB70CA">
      <w:proofErr w:type="spellStart"/>
      <w:r>
        <w:t>Höyrysulun</w:t>
      </w:r>
      <w:proofErr w:type="spellEnd"/>
      <w:r>
        <w:t xml:space="preserve"> </w:t>
      </w:r>
      <w:proofErr w:type="spellStart"/>
      <w:r>
        <w:t>materiaaleina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muovot</w:t>
      </w:r>
      <w:proofErr w:type="spellEnd"/>
      <w:r>
        <w:t xml:space="preserve">, </w:t>
      </w:r>
      <w:proofErr w:type="spellStart"/>
      <w:r>
        <w:t>kuten</w:t>
      </w:r>
      <w:proofErr w:type="spellEnd"/>
      <w:r>
        <w:t xml:space="preserve"> </w:t>
      </w:r>
      <w:proofErr w:type="spellStart"/>
      <w:r>
        <w:t>polyeteenikalvo</w:t>
      </w:r>
      <w:proofErr w:type="spellEnd"/>
      <w:r>
        <w:t xml:space="preserve">, </w:t>
      </w:r>
      <w:proofErr w:type="spellStart"/>
      <w:r>
        <w:t>täyteaineet</w:t>
      </w:r>
      <w:proofErr w:type="spellEnd"/>
      <w:r>
        <w:t xml:space="preserve">, </w:t>
      </w:r>
      <w:proofErr w:type="spellStart"/>
      <w:r>
        <w:t>filmikalvo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muut</w:t>
      </w:r>
      <w:proofErr w:type="spellEnd"/>
      <w:r>
        <w:t xml:space="preserve"> </w:t>
      </w:r>
      <w:proofErr w:type="spellStart"/>
      <w:r>
        <w:t>märkätekniikalla</w:t>
      </w:r>
      <w:proofErr w:type="spellEnd"/>
      <w:r>
        <w:t xml:space="preserve"> </w:t>
      </w:r>
      <w:proofErr w:type="spellStart"/>
      <w:r>
        <w:t>toimivat</w:t>
      </w:r>
      <w:proofErr w:type="spellEnd"/>
      <w:r>
        <w:t xml:space="preserve"> </w:t>
      </w:r>
      <w:proofErr w:type="spellStart"/>
      <w:r>
        <w:t>materiaalit</w:t>
      </w:r>
      <w:proofErr w:type="spellEnd"/>
      <w:r>
        <w:t xml:space="preserve">, </w:t>
      </w:r>
      <w:proofErr w:type="spellStart"/>
      <w:r>
        <w:t>kuten</w:t>
      </w:r>
      <w:proofErr w:type="spellEnd"/>
      <w:r>
        <w:t xml:space="preserve"> </w:t>
      </w:r>
      <w:proofErr w:type="spellStart"/>
      <w:r>
        <w:t>savi</w:t>
      </w:r>
      <w:proofErr w:type="spellEnd"/>
      <w:r>
        <w:t xml:space="preserve">- ja </w:t>
      </w:r>
      <w:proofErr w:type="spellStart"/>
      <w:r>
        <w:t>kalkkikipsi</w:t>
      </w:r>
      <w:proofErr w:type="spellEnd"/>
      <w:r>
        <w:t>.</w:t>
      </w:r>
    </w:p>
    <w:p w14:paraId="22B90BAC" w14:textId="33A5A946" w:rsidR="00751121" w:rsidRPr="00E70DF7" w:rsidRDefault="00EB70CA" w:rsidP="00914786">
      <w:pPr>
        <w:pStyle w:val="Otsikko1"/>
      </w:pPr>
      <w:bookmarkStart w:id="16" w:name="_Toc101299940"/>
      <w:proofErr w:type="spellStart"/>
      <w:r>
        <w:t>Monivalintakysymykset</w:t>
      </w:r>
      <w:bookmarkEnd w:id="16"/>
      <w:proofErr w:type="spellEnd"/>
    </w:p>
    <w:p w14:paraId="7906097D" w14:textId="77777777" w:rsidR="00EB70CA" w:rsidRDefault="00EB70CA" w:rsidP="00CF6C5F">
      <w:pPr>
        <w:rPr>
          <w:b/>
          <w:bCs/>
          <w:lang w:val="en-GB"/>
        </w:rPr>
      </w:pPr>
      <w:proofErr w:type="spellStart"/>
      <w:r w:rsidRPr="00EB70CA">
        <w:rPr>
          <w:b/>
          <w:bCs/>
          <w:lang w:val="en-GB"/>
        </w:rPr>
        <w:t>Mitä</w:t>
      </w:r>
      <w:proofErr w:type="spellEnd"/>
      <w:r w:rsidRPr="00EB70CA">
        <w:rPr>
          <w:b/>
          <w:bCs/>
          <w:lang w:val="en-GB"/>
        </w:rPr>
        <w:t xml:space="preserve"> </w:t>
      </w:r>
      <w:proofErr w:type="spellStart"/>
      <w:r w:rsidRPr="00EB70CA">
        <w:rPr>
          <w:b/>
          <w:bCs/>
          <w:lang w:val="en-GB"/>
        </w:rPr>
        <w:t>seurauksia</w:t>
      </w:r>
      <w:proofErr w:type="spellEnd"/>
      <w:r w:rsidRPr="00EB70CA">
        <w:rPr>
          <w:b/>
          <w:bCs/>
          <w:lang w:val="en-GB"/>
        </w:rPr>
        <w:t xml:space="preserve"> on </w:t>
      </w:r>
      <w:proofErr w:type="spellStart"/>
      <w:r w:rsidRPr="00EB70CA">
        <w:rPr>
          <w:b/>
          <w:bCs/>
          <w:lang w:val="en-GB"/>
        </w:rPr>
        <w:t>puurakennusten</w:t>
      </w:r>
      <w:proofErr w:type="spellEnd"/>
      <w:r w:rsidRPr="00EB70CA">
        <w:rPr>
          <w:b/>
          <w:bCs/>
          <w:lang w:val="en-GB"/>
        </w:rPr>
        <w:t xml:space="preserve"> </w:t>
      </w:r>
      <w:proofErr w:type="spellStart"/>
      <w:r w:rsidRPr="00EB70CA">
        <w:rPr>
          <w:b/>
          <w:bCs/>
          <w:lang w:val="en-GB"/>
        </w:rPr>
        <w:t>höyrysulun</w:t>
      </w:r>
      <w:proofErr w:type="spellEnd"/>
      <w:r w:rsidRPr="00EB70CA">
        <w:rPr>
          <w:b/>
          <w:bCs/>
          <w:lang w:val="en-GB"/>
        </w:rPr>
        <w:t xml:space="preserve"> </w:t>
      </w:r>
      <w:proofErr w:type="spellStart"/>
      <w:r w:rsidRPr="00EB70CA">
        <w:rPr>
          <w:b/>
          <w:bCs/>
          <w:lang w:val="en-GB"/>
        </w:rPr>
        <w:t>huomiotta</w:t>
      </w:r>
      <w:proofErr w:type="spellEnd"/>
      <w:r w:rsidRPr="00EB70CA">
        <w:rPr>
          <w:b/>
          <w:bCs/>
          <w:lang w:val="en-GB"/>
        </w:rPr>
        <w:t xml:space="preserve"> </w:t>
      </w:r>
      <w:proofErr w:type="spellStart"/>
      <w:r w:rsidRPr="00EB70CA">
        <w:rPr>
          <w:b/>
          <w:bCs/>
          <w:lang w:val="en-GB"/>
        </w:rPr>
        <w:t>jättämisestä</w:t>
      </w:r>
      <w:proofErr w:type="spellEnd"/>
      <w:r w:rsidRPr="00EB70CA">
        <w:rPr>
          <w:b/>
          <w:bCs/>
          <w:lang w:val="en-GB"/>
        </w:rPr>
        <w:t>?</w:t>
      </w:r>
    </w:p>
    <w:p w14:paraId="7CC5343D" w14:textId="25963C4F" w:rsidR="00CF6C5F" w:rsidRPr="00CF6C5F" w:rsidRDefault="00CF6C5F" w:rsidP="00CF6C5F">
      <w:pPr>
        <w:rPr>
          <w:lang w:val="en-GB"/>
        </w:rPr>
      </w:pPr>
      <w:r w:rsidRPr="00CF6C5F">
        <w:rPr>
          <w:lang w:val="en-GB"/>
        </w:rPr>
        <w:t>a)</w:t>
      </w:r>
      <w:r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Siitä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ei</w:t>
      </w:r>
      <w:proofErr w:type="spellEnd"/>
      <w:r w:rsidR="00EB70CA" w:rsidRPr="00EB70CA">
        <w:rPr>
          <w:lang w:val="en-GB"/>
        </w:rPr>
        <w:t xml:space="preserve"> ole </w:t>
      </w:r>
      <w:proofErr w:type="spellStart"/>
      <w:r w:rsidR="00EB70CA" w:rsidRPr="00EB70CA">
        <w:rPr>
          <w:lang w:val="en-GB"/>
        </w:rPr>
        <w:t>seurauksia</w:t>
      </w:r>
      <w:proofErr w:type="spellEnd"/>
      <w:r w:rsidR="00EB70CA" w:rsidRPr="00EB70CA">
        <w:rPr>
          <w:lang w:val="en-GB"/>
        </w:rPr>
        <w:t xml:space="preserve">, </w:t>
      </w:r>
      <w:proofErr w:type="spellStart"/>
      <w:r w:rsidR="00EB70CA">
        <w:rPr>
          <w:lang w:val="en-GB"/>
        </w:rPr>
        <w:t>kerroksen</w:t>
      </w:r>
      <w:proofErr w:type="spellEnd"/>
      <w:r w:rsid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pinnan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tiivistäminen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riittää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antamaan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rakennukselle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tiiviyden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ja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suojaamaan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koteloelementtejä</w:t>
      </w:r>
      <w:proofErr w:type="spellEnd"/>
      <w:r w:rsidR="00EB70CA" w:rsidRPr="00EB70CA">
        <w:rPr>
          <w:lang w:val="en-GB"/>
        </w:rPr>
        <w:t>.</w:t>
      </w:r>
    </w:p>
    <w:p w14:paraId="1F8D7F1D" w14:textId="65C02E72" w:rsidR="00CF6C5F" w:rsidRPr="00CF6C5F" w:rsidRDefault="00CF6C5F" w:rsidP="00CF6C5F">
      <w:pPr>
        <w:rPr>
          <w:u w:val="single"/>
          <w:lang w:val="en-GB"/>
        </w:rPr>
      </w:pPr>
      <w:r w:rsidRPr="00CF6C5F">
        <w:rPr>
          <w:u w:val="single"/>
          <w:lang w:val="en-GB"/>
        </w:rPr>
        <w:t xml:space="preserve">b) </w:t>
      </w:r>
      <w:r w:rsidR="00EB70CA" w:rsidRPr="00EB70CA">
        <w:rPr>
          <w:u w:val="single"/>
          <w:lang w:val="en-GB"/>
        </w:rPr>
        <w:t xml:space="preserve">On </w:t>
      </w:r>
      <w:proofErr w:type="spellStart"/>
      <w:r w:rsidR="00EB70CA" w:rsidRPr="00EB70CA">
        <w:rPr>
          <w:u w:val="single"/>
          <w:lang w:val="en-GB"/>
        </w:rPr>
        <w:t>olemassa</w:t>
      </w:r>
      <w:proofErr w:type="spellEnd"/>
      <w:r w:rsidR="00EB70CA" w:rsidRPr="00EB70CA">
        <w:rPr>
          <w:u w:val="single"/>
          <w:lang w:val="en-GB"/>
        </w:rPr>
        <w:t xml:space="preserve"> </w:t>
      </w:r>
      <w:proofErr w:type="spellStart"/>
      <w:r w:rsidR="00EB70CA" w:rsidRPr="00EB70CA">
        <w:rPr>
          <w:u w:val="single"/>
          <w:lang w:val="en-GB"/>
        </w:rPr>
        <w:t>useita</w:t>
      </w:r>
      <w:proofErr w:type="spellEnd"/>
      <w:r w:rsidR="00EB70CA" w:rsidRPr="00EB70CA">
        <w:rPr>
          <w:u w:val="single"/>
          <w:lang w:val="en-GB"/>
        </w:rPr>
        <w:t xml:space="preserve"> </w:t>
      </w:r>
      <w:proofErr w:type="spellStart"/>
      <w:r w:rsidR="00EB70CA" w:rsidRPr="00EB70CA">
        <w:rPr>
          <w:u w:val="single"/>
          <w:lang w:val="en-GB"/>
        </w:rPr>
        <w:t>negatiivisia</w:t>
      </w:r>
      <w:proofErr w:type="spellEnd"/>
      <w:r w:rsidR="00EB70CA" w:rsidRPr="00EB70CA">
        <w:rPr>
          <w:u w:val="single"/>
          <w:lang w:val="en-GB"/>
        </w:rPr>
        <w:t xml:space="preserve"> </w:t>
      </w:r>
      <w:proofErr w:type="spellStart"/>
      <w:r w:rsidR="00EB70CA" w:rsidRPr="00EB70CA">
        <w:rPr>
          <w:u w:val="single"/>
          <w:lang w:val="en-GB"/>
        </w:rPr>
        <w:t>seurauksia</w:t>
      </w:r>
      <w:proofErr w:type="spellEnd"/>
      <w:r w:rsidR="00EB70CA" w:rsidRPr="00EB70CA">
        <w:rPr>
          <w:u w:val="single"/>
          <w:lang w:val="en-GB"/>
        </w:rPr>
        <w:t xml:space="preserve"> </w:t>
      </w:r>
      <w:proofErr w:type="spellStart"/>
      <w:r w:rsidR="00EB70CA" w:rsidRPr="00EB70CA">
        <w:rPr>
          <w:u w:val="single"/>
          <w:lang w:val="en-GB"/>
        </w:rPr>
        <w:t>kotelon</w:t>
      </w:r>
      <w:proofErr w:type="spellEnd"/>
      <w:r w:rsidR="00EB70CA" w:rsidRPr="00EB70CA">
        <w:rPr>
          <w:u w:val="single"/>
          <w:lang w:val="en-GB"/>
        </w:rPr>
        <w:t xml:space="preserve"> </w:t>
      </w:r>
      <w:proofErr w:type="spellStart"/>
      <w:r w:rsidR="00EB70CA" w:rsidRPr="00EB70CA">
        <w:rPr>
          <w:u w:val="single"/>
          <w:lang w:val="en-GB"/>
        </w:rPr>
        <w:t>ulkonäön</w:t>
      </w:r>
      <w:proofErr w:type="spellEnd"/>
      <w:r w:rsidR="00EB70CA" w:rsidRPr="00EB70CA">
        <w:rPr>
          <w:u w:val="single"/>
          <w:lang w:val="en-GB"/>
        </w:rPr>
        <w:t xml:space="preserve"> </w:t>
      </w:r>
      <w:proofErr w:type="spellStart"/>
      <w:r w:rsidR="00EB70CA" w:rsidRPr="00EB70CA">
        <w:rPr>
          <w:u w:val="single"/>
          <w:lang w:val="en-GB"/>
        </w:rPr>
        <w:t>huononemisesta</w:t>
      </w:r>
      <w:proofErr w:type="spellEnd"/>
      <w:r w:rsidR="00EB70CA" w:rsidRPr="00EB70CA">
        <w:rPr>
          <w:u w:val="single"/>
          <w:lang w:val="en-GB"/>
        </w:rPr>
        <w:t xml:space="preserve"> </w:t>
      </w:r>
      <w:proofErr w:type="spellStart"/>
      <w:r w:rsidR="00EB70CA" w:rsidRPr="00EB70CA">
        <w:rPr>
          <w:u w:val="single"/>
          <w:lang w:val="en-GB"/>
        </w:rPr>
        <w:t>vakaviin</w:t>
      </w:r>
      <w:proofErr w:type="spellEnd"/>
      <w:r w:rsidR="00EB70CA" w:rsidRPr="00EB70CA">
        <w:rPr>
          <w:u w:val="single"/>
          <w:lang w:val="en-GB"/>
        </w:rPr>
        <w:t xml:space="preserve"> </w:t>
      </w:r>
      <w:proofErr w:type="spellStart"/>
      <w:r w:rsidR="00EB70CA" w:rsidRPr="00EB70CA">
        <w:rPr>
          <w:u w:val="single"/>
          <w:lang w:val="en-GB"/>
        </w:rPr>
        <w:t>vaurioihin</w:t>
      </w:r>
      <w:proofErr w:type="spellEnd"/>
      <w:r w:rsidR="00EB70CA" w:rsidRPr="00EB70CA">
        <w:rPr>
          <w:u w:val="single"/>
          <w:lang w:val="en-GB"/>
        </w:rPr>
        <w:t xml:space="preserve">, </w:t>
      </w:r>
      <w:proofErr w:type="spellStart"/>
      <w:r w:rsidR="00EB70CA" w:rsidRPr="00EB70CA">
        <w:rPr>
          <w:u w:val="single"/>
          <w:lang w:val="en-GB"/>
        </w:rPr>
        <w:t>jotka</w:t>
      </w:r>
      <w:proofErr w:type="spellEnd"/>
      <w:r w:rsidR="00EB70CA" w:rsidRPr="00EB70CA">
        <w:rPr>
          <w:u w:val="single"/>
          <w:lang w:val="en-GB"/>
        </w:rPr>
        <w:t xml:space="preserve"> </w:t>
      </w:r>
      <w:proofErr w:type="spellStart"/>
      <w:r w:rsidR="00EB70CA" w:rsidRPr="00EB70CA">
        <w:rPr>
          <w:u w:val="single"/>
          <w:lang w:val="en-GB"/>
        </w:rPr>
        <w:t>voivat</w:t>
      </w:r>
      <w:proofErr w:type="spellEnd"/>
      <w:r w:rsidR="00EB70CA" w:rsidRPr="00EB70CA">
        <w:rPr>
          <w:u w:val="single"/>
          <w:lang w:val="en-GB"/>
        </w:rPr>
        <w:t xml:space="preserve"> </w:t>
      </w:r>
      <w:proofErr w:type="spellStart"/>
      <w:r w:rsidR="00EB70CA" w:rsidRPr="00EB70CA">
        <w:rPr>
          <w:u w:val="single"/>
          <w:lang w:val="en-GB"/>
        </w:rPr>
        <w:t>johtaa</w:t>
      </w:r>
      <w:proofErr w:type="spellEnd"/>
      <w:r w:rsidR="00EB70CA" w:rsidRPr="00EB70CA">
        <w:rPr>
          <w:u w:val="single"/>
          <w:lang w:val="en-GB"/>
        </w:rPr>
        <w:t xml:space="preserve"> </w:t>
      </w:r>
      <w:proofErr w:type="spellStart"/>
      <w:r w:rsidR="00EB70CA" w:rsidRPr="00EB70CA">
        <w:rPr>
          <w:u w:val="single"/>
          <w:lang w:val="en-GB"/>
        </w:rPr>
        <w:t>rakennuksen</w:t>
      </w:r>
      <w:proofErr w:type="spellEnd"/>
      <w:r w:rsidR="00EB70CA" w:rsidRPr="00EB70CA">
        <w:rPr>
          <w:u w:val="single"/>
          <w:lang w:val="en-GB"/>
        </w:rPr>
        <w:t xml:space="preserve"> </w:t>
      </w:r>
      <w:proofErr w:type="spellStart"/>
      <w:r w:rsidR="00EB70CA" w:rsidRPr="00EB70CA">
        <w:rPr>
          <w:u w:val="single"/>
          <w:lang w:val="en-GB"/>
        </w:rPr>
        <w:t>romahtamiseen</w:t>
      </w:r>
      <w:proofErr w:type="spellEnd"/>
      <w:r w:rsidRPr="00CF6C5F">
        <w:rPr>
          <w:u w:val="single"/>
          <w:lang w:val="en-GB"/>
        </w:rPr>
        <w:t>.</w:t>
      </w:r>
    </w:p>
    <w:p w14:paraId="079271A3" w14:textId="19EEFCE5" w:rsidR="00CF6C5F" w:rsidRDefault="00CF6C5F" w:rsidP="00CF6C5F">
      <w:pPr>
        <w:rPr>
          <w:lang w:val="en-GB"/>
        </w:rPr>
      </w:pPr>
      <w:r>
        <w:rPr>
          <w:lang w:val="en-GB"/>
        </w:rPr>
        <w:t xml:space="preserve">c) </w:t>
      </w:r>
      <w:proofErr w:type="spellStart"/>
      <w:r w:rsidR="00EB70CA" w:rsidRPr="00EB70CA">
        <w:rPr>
          <w:lang w:val="en-GB"/>
        </w:rPr>
        <w:t>Seuraukset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vaikuttavat</w:t>
      </w:r>
      <w:proofErr w:type="spellEnd"/>
      <w:r w:rsidR="00EB70CA" w:rsidRPr="00EB70CA">
        <w:rPr>
          <w:lang w:val="en-GB"/>
        </w:rPr>
        <w:t xml:space="preserve"> vain </w:t>
      </w:r>
      <w:proofErr w:type="spellStart"/>
      <w:r w:rsidR="00EB70CA" w:rsidRPr="00EB70CA">
        <w:rPr>
          <w:lang w:val="en-GB"/>
        </w:rPr>
        <w:t>rakennuksen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ulkonäköön</w:t>
      </w:r>
      <w:proofErr w:type="spellEnd"/>
      <w:r w:rsidR="00EB70CA" w:rsidRPr="00EB70CA">
        <w:rPr>
          <w:lang w:val="en-GB"/>
        </w:rPr>
        <w:t xml:space="preserve">. </w:t>
      </w:r>
      <w:proofErr w:type="spellStart"/>
      <w:r w:rsidR="00EB70CA" w:rsidRPr="00EB70CA">
        <w:rPr>
          <w:lang w:val="en-GB"/>
        </w:rPr>
        <w:t>Vauriot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eivät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voi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vaikuttaa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rakennuksen</w:t>
      </w:r>
      <w:proofErr w:type="spellEnd"/>
      <w:r w:rsidR="00EB70CA" w:rsidRPr="00EB70CA">
        <w:rPr>
          <w:lang w:val="en-GB"/>
        </w:rPr>
        <w:t xml:space="preserve"> </w:t>
      </w:r>
      <w:proofErr w:type="spellStart"/>
      <w:r w:rsidR="00EB70CA" w:rsidRPr="00EB70CA">
        <w:rPr>
          <w:lang w:val="en-GB"/>
        </w:rPr>
        <w:t>vakauteen</w:t>
      </w:r>
      <w:proofErr w:type="spellEnd"/>
      <w:r>
        <w:rPr>
          <w:lang w:val="en-GB"/>
        </w:rPr>
        <w:t>.</w:t>
      </w:r>
    </w:p>
    <w:p w14:paraId="0068AB0C" w14:textId="77777777" w:rsidR="00EB70CA" w:rsidRPr="00CF6C5F" w:rsidRDefault="00EB70CA" w:rsidP="00CF6C5F">
      <w:pPr>
        <w:rPr>
          <w:lang w:val="en-GB"/>
        </w:rPr>
      </w:pPr>
    </w:p>
    <w:p w14:paraId="2DD6D61B" w14:textId="7EA1A2C9" w:rsidR="00345AB4" w:rsidRDefault="00EB70CA" w:rsidP="00EB70CA">
      <w:pPr>
        <w:spacing w:after="0"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23D2ABD6" w14:textId="77777777" w:rsidR="00C972F0" w:rsidRDefault="00C972F0" w:rsidP="00680680">
      <w:pPr>
        <w:rPr>
          <w:b/>
          <w:bCs/>
          <w:lang w:val="en-GB"/>
        </w:rPr>
      </w:pPr>
      <w:proofErr w:type="spellStart"/>
      <w:r w:rsidRPr="00C972F0">
        <w:rPr>
          <w:b/>
          <w:bCs/>
          <w:lang w:val="en-GB"/>
        </w:rPr>
        <w:lastRenderedPageBreak/>
        <w:t>Polyeteenikalvolla</w:t>
      </w:r>
      <w:proofErr w:type="spellEnd"/>
      <w:r w:rsidRPr="00C972F0">
        <w:rPr>
          <w:b/>
          <w:bCs/>
          <w:lang w:val="en-GB"/>
        </w:rPr>
        <w:t xml:space="preserve"> on </w:t>
      </w:r>
      <w:proofErr w:type="spellStart"/>
      <w:r w:rsidRPr="00C972F0">
        <w:rPr>
          <w:b/>
          <w:bCs/>
          <w:lang w:val="en-GB"/>
        </w:rPr>
        <w:t>hyvä</w:t>
      </w:r>
      <w:proofErr w:type="spellEnd"/>
      <w:r w:rsidRPr="00C972F0">
        <w:rPr>
          <w:b/>
          <w:bCs/>
          <w:lang w:val="en-GB"/>
        </w:rPr>
        <w:t xml:space="preserve"> </w:t>
      </w:r>
      <w:proofErr w:type="spellStart"/>
      <w:r w:rsidRPr="00C972F0">
        <w:rPr>
          <w:b/>
          <w:bCs/>
          <w:lang w:val="en-GB"/>
        </w:rPr>
        <w:t>käyttäytyminen</w:t>
      </w:r>
      <w:proofErr w:type="spellEnd"/>
      <w:r w:rsidRPr="00C972F0">
        <w:rPr>
          <w:b/>
          <w:bCs/>
          <w:lang w:val="en-GB"/>
        </w:rPr>
        <w:t xml:space="preserve"> </w:t>
      </w:r>
      <w:proofErr w:type="spellStart"/>
      <w:r w:rsidRPr="00C972F0">
        <w:rPr>
          <w:b/>
          <w:bCs/>
          <w:lang w:val="en-GB"/>
        </w:rPr>
        <w:t>höyryjen</w:t>
      </w:r>
      <w:proofErr w:type="spellEnd"/>
      <w:r w:rsidRPr="00C972F0">
        <w:rPr>
          <w:b/>
          <w:bCs/>
          <w:lang w:val="en-GB"/>
        </w:rPr>
        <w:t xml:space="preserve"> </w:t>
      </w:r>
      <w:proofErr w:type="spellStart"/>
      <w:r w:rsidRPr="00C972F0">
        <w:rPr>
          <w:b/>
          <w:bCs/>
          <w:lang w:val="en-GB"/>
        </w:rPr>
        <w:t>tiivistymistä</w:t>
      </w:r>
      <w:proofErr w:type="spellEnd"/>
      <w:r w:rsidRPr="00C972F0">
        <w:rPr>
          <w:b/>
          <w:bCs/>
          <w:lang w:val="en-GB"/>
        </w:rPr>
        <w:t xml:space="preserve"> </w:t>
      </w:r>
      <w:proofErr w:type="spellStart"/>
      <w:r w:rsidRPr="00C972F0">
        <w:rPr>
          <w:b/>
          <w:bCs/>
          <w:lang w:val="en-GB"/>
        </w:rPr>
        <w:t>vastaan</w:t>
      </w:r>
      <w:proofErr w:type="spellEnd"/>
      <w:r w:rsidRPr="00C972F0">
        <w:rPr>
          <w:b/>
          <w:bCs/>
          <w:lang w:val="en-GB"/>
        </w:rPr>
        <w:t>.</w:t>
      </w:r>
    </w:p>
    <w:p w14:paraId="69EB1DDC" w14:textId="77777777" w:rsidR="00C972F0" w:rsidRDefault="00FC39E2" w:rsidP="00680680">
      <w:pPr>
        <w:rPr>
          <w:lang w:val="en-GB"/>
        </w:rPr>
      </w:pPr>
      <w:r>
        <w:rPr>
          <w:lang w:val="en-GB"/>
        </w:rPr>
        <w:t xml:space="preserve">a) </w:t>
      </w:r>
      <w:proofErr w:type="spellStart"/>
      <w:r w:rsidR="00C972F0" w:rsidRPr="00C972F0">
        <w:rPr>
          <w:lang w:val="en-GB"/>
        </w:rPr>
        <w:t>Väär</w:t>
      </w:r>
      <w:r w:rsidR="00C972F0">
        <w:rPr>
          <w:lang w:val="en-GB"/>
        </w:rPr>
        <w:t>in</w:t>
      </w:r>
      <w:proofErr w:type="spellEnd"/>
      <w:r w:rsidR="00C972F0" w:rsidRPr="00C972F0">
        <w:rPr>
          <w:lang w:val="en-GB"/>
        </w:rPr>
        <w:t xml:space="preserve">. </w:t>
      </w:r>
      <w:proofErr w:type="spellStart"/>
      <w:r w:rsidR="00C972F0" w:rsidRPr="00C972F0">
        <w:rPr>
          <w:lang w:val="en-GB"/>
        </w:rPr>
        <w:t>Polyeteenikalvo</w:t>
      </w:r>
      <w:proofErr w:type="spellEnd"/>
      <w:r w:rsidR="00C972F0" w:rsidRPr="00C972F0">
        <w:rPr>
          <w:lang w:val="en-GB"/>
        </w:rPr>
        <w:t xml:space="preserve"> </w:t>
      </w:r>
      <w:proofErr w:type="spellStart"/>
      <w:r w:rsidR="00C972F0" w:rsidRPr="00C972F0">
        <w:rPr>
          <w:lang w:val="en-GB"/>
        </w:rPr>
        <w:t>toimii</w:t>
      </w:r>
      <w:proofErr w:type="spellEnd"/>
      <w:r w:rsidR="00C972F0" w:rsidRPr="00C972F0">
        <w:rPr>
          <w:lang w:val="en-GB"/>
        </w:rPr>
        <w:t xml:space="preserve"> vain </w:t>
      </w:r>
      <w:proofErr w:type="spellStart"/>
      <w:r w:rsidR="00C972F0" w:rsidRPr="00C972F0">
        <w:rPr>
          <w:lang w:val="en-GB"/>
        </w:rPr>
        <w:t>eristemateriaalina</w:t>
      </w:r>
      <w:proofErr w:type="spellEnd"/>
      <w:r w:rsidR="00C972F0" w:rsidRPr="00C972F0">
        <w:rPr>
          <w:lang w:val="en-GB"/>
        </w:rPr>
        <w:t>.</w:t>
      </w:r>
    </w:p>
    <w:p w14:paraId="67EC7ECC" w14:textId="293DDA46" w:rsidR="00FC39E2" w:rsidRDefault="00FC39E2" w:rsidP="00680680">
      <w:pPr>
        <w:rPr>
          <w:lang w:val="en-GB"/>
        </w:rPr>
      </w:pPr>
      <w:r>
        <w:rPr>
          <w:lang w:val="en-GB"/>
        </w:rPr>
        <w:t xml:space="preserve">b) </w:t>
      </w:r>
      <w:proofErr w:type="spellStart"/>
      <w:r w:rsidR="00C972F0" w:rsidRPr="00C972F0">
        <w:rPr>
          <w:lang w:val="en-GB"/>
        </w:rPr>
        <w:t>Totta</w:t>
      </w:r>
      <w:proofErr w:type="spellEnd"/>
      <w:r w:rsidR="00C972F0" w:rsidRPr="00C972F0">
        <w:rPr>
          <w:lang w:val="en-GB"/>
        </w:rPr>
        <w:t xml:space="preserve">. </w:t>
      </w:r>
      <w:proofErr w:type="spellStart"/>
      <w:r w:rsidR="00C972F0" w:rsidRPr="00C972F0">
        <w:rPr>
          <w:lang w:val="en-GB"/>
        </w:rPr>
        <w:t>Polyeteeni</w:t>
      </w:r>
      <w:proofErr w:type="spellEnd"/>
      <w:r w:rsidR="00C972F0" w:rsidRPr="00C972F0">
        <w:rPr>
          <w:lang w:val="en-GB"/>
        </w:rPr>
        <w:t xml:space="preserve"> on </w:t>
      </w:r>
      <w:proofErr w:type="spellStart"/>
      <w:r w:rsidR="00C972F0" w:rsidRPr="00C972F0">
        <w:rPr>
          <w:lang w:val="en-GB"/>
        </w:rPr>
        <w:t>loistava</w:t>
      </w:r>
      <w:proofErr w:type="spellEnd"/>
      <w:r w:rsidR="00C972F0" w:rsidRPr="00C972F0">
        <w:rPr>
          <w:lang w:val="en-GB"/>
        </w:rPr>
        <w:t xml:space="preserve"> </w:t>
      </w:r>
      <w:proofErr w:type="spellStart"/>
      <w:r w:rsidR="00C972F0" w:rsidRPr="00C972F0">
        <w:rPr>
          <w:lang w:val="en-GB"/>
        </w:rPr>
        <w:t>materiaali</w:t>
      </w:r>
      <w:proofErr w:type="spellEnd"/>
      <w:r w:rsidR="00C972F0" w:rsidRPr="00C972F0">
        <w:rPr>
          <w:lang w:val="en-GB"/>
        </w:rPr>
        <w:t xml:space="preserve"> </w:t>
      </w:r>
      <w:proofErr w:type="spellStart"/>
      <w:r w:rsidR="00C972F0" w:rsidRPr="00C972F0">
        <w:rPr>
          <w:lang w:val="en-GB"/>
        </w:rPr>
        <w:t>höyrysulkuna</w:t>
      </w:r>
      <w:proofErr w:type="spellEnd"/>
      <w:r w:rsidR="00C972F0" w:rsidRPr="00C972F0">
        <w:rPr>
          <w:lang w:val="en-GB"/>
        </w:rPr>
        <w:t xml:space="preserve">, </w:t>
      </w:r>
      <w:proofErr w:type="spellStart"/>
      <w:r w:rsidR="00C972F0" w:rsidRPr="00C972F0">
        <w:rPr>
          <w:lang w:val="en-GB"/>
        </w:rPr>
        <w:t>ilman</w:t>
      </w:r>
      <w:proofErr w:type="spellEnd"/>
      <w:r w:rsidR="00C972F0" w:rsidRPr="00C972F0">
        <w:rPr>
          <w:lang w:val="en-GB"/>
        </w:rPr>
        <w:t xml:space="preserve"> </w:t>
      </w:r>
      <w:proofErr w:type="spellStart"/>
      <w:r w:rsidR="00C972F0" w:rsidRPr="00C972F0">
        <w:rPr>
          <w:lang w:val="en-GB"/>
        </w:rPr>
        <w:t>haittapuolia</w:t>
      </w:r>
      <w:proofErr w:type="spellEnd"/>
      <w:r w:rsidR="00C972F0" w:rsidRPr="00C972F0">
        <w:rPr>
          <w:lang w:val="en-GB"/>
        </w:rPr>
        <w:t>.</w:t>
      </w:r>
    </w:p>
    <w:p w14:paraId="059F4D1A" w14:textId="7366664D" w:rsidR="00FC39E2" w:rsidRDefault="00FC39E2" w:rsidP="00680680">
      <w:pPr>
        <w:rPr>
          <w:u w:val="single"/>
          <w:lang w:val="en-GB"/>
        </w:rPr>
      </w:pPr>
      <w:r w:rsidRPr="00FC39E2">
        <w:rPr>
          <w:u w:val="single"/>
          <w:lang w:val="en-GB"/>
        </w:rPr>
        <w:t xml:space="preserve">c) </w:t>
      </w:r>
      <w:proofErr w:type="spellStart"/>
      <w:r w:rsidR="00C972F0" w:rsidRPr="00C972F0">
        <w:rPr>
          <w:u w:val="single"/>
          <w:lang w:val="en-GB"/>
        </w:rPr>
        <w:t>Totta</w:t>
      </w:r>
      <w:proofErr w:type="spellEnd"/>
      <w:r w:rsidR="00C972F0" w:rsidRPr="00C972F0">
        <w:rPr>
          <w:u w:val="single"/>
          <w:lang w:val="en-GB"/>
        </w:rPr>
        <w:t xml:space="preserve">, </w:t>
      </w:r>
      <w:proofErr w:type="spellStart"/>
      <w:r w:rsidR="00C972F0" w:rsidRPr="00C972F0">
        <w:rPr>
          <w:u w:val="single"/>
          <w:lang w:val="en-GB"/>
        </w:rPr>
        <w:t>mutta</w:t>
      </w:r>
      <w:proofErr w:type="spellEnd"/>
      <w:r w:rsidR="00C972F0" w:rsidRPr="00C972F0">
        <w:rPr>
          <w:u w:val="single"/>
          <w:lang w:val="en-GB"/>
        </w:rPr>
        <w:t xml:space="preserve"> </w:t>
      </w:r>
      <w:proofErr w:type="spellStart"/>
      <w:r w:rsidR="00C972F0" w:rsidRPr="00C972F0">
        <w:rPr>
          <w:u w:val="single"/>
          <w:lang w:val="en-GB"/>
        </w:rPr>
        <w:t>sen</w:t>
      </w:r>
      <w:proofErr w:type="spellEnd"/>
      <w:r w:rsidR="00C972F0" w:rsidRPr="00C972F0">
        <w:rPr>
          <w:u w:val="single"/>
          <w:lang w:val="en-GB"/>
        </w:rPr>
        <w:t xml:space="preserve"> </w:t>
      </w:r>
      <w:proofErr w:type="spellStart"/>
      <w:r w:rsidR="00C972F0" w:rsidRPr="00C972F0">
        <w:rPr>
          <w:u w:val="single"/>
          <w:lang w:val="en-GB"/>
        </w:rPr>
        <w:t>haittapuolena</w:t>
      </w:r>
      <w:proofErr w:type="spellEnd"/>
      <w:r w:rsidR="00C972F0" w:rsidRPr="00C972F0">
        <w:rPr>
          <w:u w:val="single"/>
          <w:lang w:val="en-GB"/>
        </w:rPr>
        <w:t xml:space="preserve"> on se, </w:t>
      </w:r>
      <w:proofErr w:type="spellStart"/>
      <w:r w:rsidR="00C972F0" w:rsidRPr="00C972F0">
        <w:rPr>
          <w:u w:val="single"/>
          <w:lang w:val="en-GB"/>
        </w:rPr>
        <w:t>että</w:t>
      </w:r>
      <w:proofErr w:type="spellEnd"/>
      <w:r w:rsidR="00C972F0" w:rsidRPr="00C972F0">
        <w:rPr>
          <w:u w:val="single"/>
          <w:lang w:val="en-GB"/>
        </w:rPr>
        <w:t xml:space="preserve"> se </w:t>
      </w:r>
      <w:proofErr w:type="spellStart"/>
      <w:r w:rsidR="00C972F0" w:rsidRPr="00C972F0">
        <w:rPr>
          <w:u w:val="single"/>
          <w:lang w:val="en-GB"/>
        </w:rPr>
        <w:t>estää</w:t>
      </w:r>
      <w:proofErr w:type="spellEnd"/>
      <w:r w:rsidR="00C972F0" w:rsidRPr="00C972F0">
        <w:rPr>
          <w:u w:val="single"/>
          <w:lang w:val="en-GB"/>
        </w:rPr>
        <w:t xml:space="preserve"> </w:t>
      </w:r>
      <w:proofErr w:type="spellStart"/>
      <w:r w:rsidR="00C972F0" w:rsidRPr="00C972F0">
        <w:rPr>
          <w:u w:val="single"/>
          <w:lang w:val="en-GB"/>
        </w:rPr>
        <w:t>kokonaan</w:t>
      </w:r>
      <w:proofErr w:type="spellEnd"/>
      <w:r w:rsidR="00C972F0" w:rsidRPr="00C972F0">
        <w:rPr>
          <w:u w:val="single"/>
          <w:lang w:val="en-GB"/>
        </w:rPr>
        <w:t xml:space="preserve"> </w:t>
      </w:r>
      <w:proofErr w:type="spellStart"/>
      <w:r w:rsidR="00C972F0" w:rsidRPr="00C972F0">
        <w:rPr>
          <w:u w:val="single"/>
          <w:lang w:val="en-GB"/>
        </w:rPr>
        <w:t>ilmankierron</w:t>
      </w:r>
      <w:proofErr w:type="spellEnd"/>
      <w:r w:rsidR="00C972F0" w:rsidRPr="00C972F0">
        <w:rPr>
          <w:u w:val="single"/>
          <w:lang w:val="en-GB"/>
        </w:rPr>
        <w:t xml:space="preserve"> </w:t>
      </w:r>
      <w:proofErr w:type="spellStart"/>
      <w:r w:rsidR="00C972F0" w:rsidRPr="00C972F0">
        <w:rPr>
          <w:u w:val="single"/>
          <w:lang w:val="en-GB"/>
        </w:rPr>
        <w:t>ja</w:t>
      </w:r>
      <w:proofErr w:type="spellEnd"/>
      <w:r w:rsidR="00C972F0" w:rsidRPr="00C972F0">
        <w:rPr>
          <w:u w:val="single"/>
          <w:lang w:val="en-GB"/>
        </w:rPr>
        <w:t xml:space="preserve"> </w:t>
      </w:r>
      <w:proofErr w:type="spellStart"/>
      <w:r w:rsidR="00C972F0" w:rsidRPr="00C972F0">
        <w:rPr>
          <w:u w:val="single"/>
          <w:lang w:val="en-GB"/>
        </w:rPr>
        <w:t>estää</w:t>
      </w:r>
      <w:proofErr w:type="spellEnd"/>
      <w:r w:rsidR="00C972F0" w:rsidRPr="00C972F0">
        <w:rPr>
          <w:u w:val="single"/>
          <w:lang w:val="en-GB"/>
        </w:rPr>
        <w:t xml:space="preserve"> </w:t>
      </w:r>
      <w:proofErr w:type="spellStart"/>
      <w:r w:rsidR="00C972F0" w:rsidRPr="00C972F0">
        <w:rPr>
          <w:u w:val="single"/>
          <w:lang w:val="en-GB"/>
        </w:rPr>
        <w:t>ilman</w:t>
      </w:r>
      <w:proofErr w:type="spellEnd"/>
      <w:r w:rsidR="00C972F0" w:rsidRPr="00C972F0">
        <w:rPr>
          <w:u w:val="single"/>
          <w:lang w:val="en-GB"/>
        </w:rPr>
        <w:t xml:space="preserve"> </w:t>
      </w:r>
      <w:proofErr w:type="spellStart"/>
      <w:r w:rsidR="00C972F0" w:rsidRPr="00C972F0">
        <w:rPr>
          <w:u w:val="single"/>
          <w:lang w:val="en-GB"/>
        </w:rPr>
        <w:t>virtauksen</w:t>
      </w:r>
      <w:proofErr w:type="spellEnd"/>
      <w:r w:rsidR="00C972F0" w:rsidRPr="00C972F0">
        <w:rPr>
          <w:u w:val="single"/>
          <w:lang w:val="en-GB"/>
        </w:rPr>
        <w:t xml:space="preserve"> </w:t>
      </w:r>
      <w:proofErr w:type="spellStart"/>
      <w:r w:rsidR="00C972F0" w:rsidRPr="00C972F0">
        <w:rPr>
          <w:u w:val="single"/>
          <w:lang w:val="en-GB"/>
        </w:rPr>
        <w:t>seinän</w:t>
      </w:r>
      <w:proofErr w:type="spellEnd"/>
      <w:r w:rsidR="00C972F0" w:rsidRPr="00C972F0">
        <w:rPr>
          <w:u w:val="single"/>
          <w:lang w:val="en-GB"/>
        </w:rPr>
        <w:t xml:space="preserve"> </w:t>
      </w:r>
      <w:proofErr w:type="spellStart"/>
      <w:r w:rsidR="00C972F0" w:rsidRPr="00C972F0">
        <w:rPr>
          <w:u w:val="single"/>
          <w:lang w:val="en-GB"/>
        </w:rPr>
        <w:t>läpi</w:t>
      </w:r>
      <w:proofErr w:type="spellEnd"/>
      <w:r w:rsidRPr="00FC39E2">
        <w:rPr>
          <w:u w:val="single"/>
          <w:lang w:val="en-GB"/>
        </w:rPr>
        <w:t>.</w:t>
      </w:r>
    </w:p>
    <w:p w14:paraId="61F2C28A" w14:textId="301159CE" w:rsidR="00FC39E2" w:rsidRDefault="00D3738F" w:rsidP="00680680">
      <w:pPr>
        <w:rPr>
          <w:b/>
          <w:bCs/>
          <w:lang w:val="en-GB"/>
        </w:rPr>
      </w:pPr>
      <w:proofErr w:type="spellStart"/>
      <w:r w:rsidRPr="00D3738F">
        <w:rPr>
          <w:b/>
          <w:bCs/>
          <w:lang w:val="en-GB"/>
        </w:rPr>
        <w:t>Pääasialli</w:t>
      </w:r>
      <w:r>
        <w:rPr>
          <w:b/>
          <w:bCs/>
          <w:lang w:val="en-GB"/>
        </w:rPr>
        <w:t>set</w:t>
      </w:r>
      <w:proofErr w:type="spellEnd"/>
      <w:r w:rsidRPr="00D3738F">
        <w:rPr>
          <w:b/>
          <w:bCs/>
          <w:lang w:val="en-GB"/>
        </w:rPr>
        <w:t xml:space="preserve"> </w:t>
      </w:r>
      <w:proofErr w:type="spellStart"/>
      <w:r w:rsidRPr="00D3738F">
        <w:rPr>
          <w:b/>
          <w:bCs/>
          <w:lang w:val="en-GB"/>
        </w:rPr>
        <w:t>tekn</w:t>
      </w:r>
      <w:r w:rsidR="00943ED4">
        <w:rPr>
          <w:b/>
          <w:bCs/>
          <w:lang w:val="en-GB"/>
        </w:rPr>
        <w:t>ologiat</w:t>
      </w:r>
      <w:proofErr w:type="spellEnd"/>
      <w:r w:rsidRPr="00D3738F">
        <w:rPr>
          <w:b/>
          <w:bCs/>
          <w:lang w:val="en-GB"/>
        </w:rPr>
        <w:t xml:space="preserve">, </w:t>
      </w:r>
      <w:proofErr w:type="spellStart"/>
      <w:r w:rsidRPr="00D3738F">
        <w:rPr>
          <w:b/>
          <w:bCs/>
          <w:lang w:val="en-GB"/>
        </w:rPr>
        <w:t>jotka</w:t>
      </w:r>
      <w:proofErr w:type="spellEnd"/>
      <w:r w:rsidRPr="00D3738F">
        <w:rPr>
          <w:b/>
          <w:bCs/>
          <w:lang w:val="en-GB"/>
        </w:rPr>
        <w:t xml:space="preserve"> </w:t>
      </w:r>
      <w:proofErr w:type="spellStart"/>
      <w:r w:rsidRPr="00D3738F">
        <w:rPr>
          <w:b/>
          <w:bCs/>
          <w:lang w:val="en-GB"/>
        </w:rPr>
        <w:t>toimivat</w:t>
      </w:r>
      <w:proofErr w:type="spellEnd"/>
      <w:r w:rsidRPr="00D3738F">
        <w:rPr>
          <w:b/>
          <w:bCs/>
          <w:lang w:val="en-GB"/>
        </w:rPr>
        <w:t xml:space="preserve"> </w:t>
      </w:r>
      <w:proofErr w:type="spellStart"/>
      <w:r w:rsidRPr="00D3738F">
        <w:rPr>
          <w:b/>
          <w:bCs/>
          <w:lang w:val="en-GB"/>
        </w:rPr>
        <w:t>höyrysul</w:t>
      </w:r>
      <w:r>
        <w:rPr>
          <w:b/>
          <w:bCs/>
          <w:lang w:val="en-GB"/>
        </w:rPr>
        <w:t>ku</w:t>
      </w:r>
      <w:r w:rsidR="00943ED4">
        <w:rPr>
          <w:b/>
          <w:bCs/>
          <w:lang w:val="en-GB"/>
        </w:rPr>
        <w:t>i</w:t>
      </w:r>
      <w:r>
        <w:rPr>
          <w:b/>
          <w:bCs/>
          <w:lang w:val="en-GB"/>
        </w:rPr>
        <w:t>na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ovat</w:t>
      </w:r>
      <w:proofErr w:type="spellEnd"/>
      <w:r>
        <w:rPr>
          <w:b/>
          <w:bCs/>
          <w:lang w:val="en-GB"/>
        </w:rPr>
        <w:t>:</w:t>
      </w:r>
    </w:p>
    <w:p w14:paraId="2D898E65" w14:textId="4FD4915A" w:rsidR="00D3738F" w:rsidRDefault="00FC39E2" w:rsidP="00FC39E2">
      <w:pPr>
        <w:rPr>
          <w:lang w:val="en-GB"/>
        </w:rPr>
      </w:pPr>
      <w:r>
        <w:rPr>
          <w:lang w:val="en-GB"/>
        </w:rPr>
        <w:t xml:space="preserve">a) </w:t>
      </w:r>
      <w:proofErr w:type="spellStart"/>
      <w:r w:rsidR="00D3738F" w:rsidRPr="00995CA7">
        <w:rPr>
          <w:u w:val="single"/>
          <w:lang w:val="en-GB"/>
        </w:rPr>
        <w:t>Sekä</w:t>
      </w:r>
      <w:proofErr w:type="spellEnd"/>
      <w:r w:rsidR="00D3738F" w:rsidRPr="00995CA7">
        <w:rPr>
          <w:u w:val="single"/>
          <w:lang w:val="en-GB"/>
        </w:rPr>
        <w:t xml:space="preserve"> </w:t>
      </w:r>
      <w:proofErr w:type="spellStart"/>
      <w:r w:rsidR="00D3738F" w:rsidRPr="00995CA7">
        <w:rPr>
          <w:u w:val="single"/>
          <w:lang w:val="en-GB"/>
        </w:rPr>
        <w:t>kuiva</w:t>
      </w:r>
      <w:proofErr w:type="spellEnd"/>
      <w:r w:rsidR="00D3738F" w:rsidRPr="00995CA7">
        <w:rPr>
          <w:u w:val="single"/>
          <w:lang w:val="en-GB"/>
        </w:rPr>
        <w:t xml:space="preserve">- </w:t>
      </w:r>
      <w:proofErr w:type="spellStart"/>
      <w:r w:rsidR="00D3738F" w:rsidRPr="00995CA7">
        <w:rPr>
          <w:u w:val="single"/>
          <w:lang w:val="en-GB"/>
        </w:rPr>
        <w:t>että</w:t>
      </w:r>
      <w:proofErr w:type="spellEnd"/>
      <w:r w:rsidR="00D3738F" w:rsidRPr="00995CA7">
        <w:rPr>
          <w:u w:val="single"/>
          <w:lang w:val="en-GB"/>
        </w:rPr>
        <w:t xml:space="preserve"> </w:t>
      </w:r>
      <w:proofErr w:type="spellStart"/>
      <w:r w:rsidR="00D3738F" w:rsidRPr="00995CA7">
        <w:rPr>
          <w:u w:val="single"/>
          <w:lang w:val="en-GB"/>
        </w:rPr>
        <w:t>märkätekn</w:t>
      </w:r>
      <w:r w:rsidR="00943ED4">
        <w:rPr>
          <w:u w:val="single"/>
          <w:lang w:val="en-GB"/>
        </w:rPr>
        <w:t>ologiat</w:t>
      </w:r>
      <w:proofErr w:type="spellEnd"/>
      <w:r w:rsidR="00D3738F" w:rsidRPr="00995CA7">
        <w:rPr>
          <w:u w:val="single"/>
          <w:lang w:val="en-GB"/>
        </w:rPr>
        <w:t xml:space="preserve">. </w:t>
      </w:r>
      <w:proofErr w:type="spellStart"/>
      <w:r w:rsidR="00D3738F" w:rsidRPr="00995CA7">
        <w:rPr>
          <w:u w:val="single"/>
          <w:lang w:val="en-GB"/>
        </w:rPr>
        <w:t>Jokainen</w:t>
      </w:r>
      <w:proofErr w:type="spellEnd"/>
      <w:r w:rsidR="00D3738F" w:rsidRPr="00995CA7">
        <w:rPr>
          <w:u w:val="single"/>
          <w:lang w:val="en-GB"/>
        </w:rPr>
        <w:t xml:space="preserve"> </w:t>
      </w:r>
      <w:proofErr w:type="spellStart"/>
      <w:r w:rsidR="00D3738F" w:rsidRPr="00995CA7">
        <w:rPr>
          <w:u w:val="single"/>
          <w:lang w:val="en-GB"/>
        </w:rPr>
        <w:t>niistä</w:t>
      </w:r>
      <w:proofErr w:type="spellEnd"/>
      <w:r w:rsidR="00D3738F" w:rsidRPr="00995CA7">
        <w:rPr>
          <w:u w:val="single"/>
          <w:lang w:val="en-GB"/>
        </w:rPr>
        <w:t xml:space="preserve"> </w:t>
      </w:r>
      <w:proofErr w:type="spellStart"/>
      <w:r w:rsidR="00D3738F" w:rsidRPr="00995CA7">
        <w:rPr>
          <w:u w:val="single"/>
          <w:lang w:val="en-GB"/>
        </w:rPr>
        <w:t>toimii</w:t>
      </w:r>
      <w:proofErr w:type="spellEnd"/>
      <w:r w:rsidR="00D3738F" w:rsidRPr="00995CA7">
        <w:rPr>
          <w:u w:val="single"/>
          <w:lang w:val="en-GB"/>
        </w:rPr>
        <w:t xml:space="preserve"> </w:t>
      </w:r>
      <w:proofErr w:type="spellStart"/>
      <w:r w:rsidR="00D3738F" w:rsidRPr="00995CA7">
        <w:rPr>
          <w:u w:val="single"/>
          <w:lang w:val="en-GB"/>
        </w:rPr>
        <w:t>eri</w:t>
      </w:r>
      <w:proofErr w:type="spellEnd"/>
      <w:r w:rsidR="00D3738F" w:rsidRPr="00995CA7">
        <w:rPr>
          <w:u w:val="single"/>
          <w:lang w:val="en-GB"/>
        </w:rPr>
        <w:t xml:space="preserve"> </w:t>
      </w:r>
      <w:proofErr w:type="spellStart"/>
      <w:r w:rsidR="00D3738F" w:rsidRPr="00995CA7">
        <w:rPr>
          <w:u w:val="single"/>
          <w:lang w:val="en-GB"/>
        </w:rPr>
        <w:t>tavalla</w:t>
      </w:r>
      <w:proofErr w:type="spellEnd"/>
      <w:r w:rsidR="00D3738F" w:rsidRPr="00995CA7">
        <w:rPr>
          <w:u w:val="single"/>
          <w:lang w:val="en-GB"/>
        </w:rPr>
        <w:t xml:space="preserve">, </w:t>
      </w:r>
      <w:proofErr w:type="spellStart"/>
      <w:r w:rsidR="00D3738F" w:rsidRPr="00995CA7">
        <w:rPr>
          <w:u w:val="single"/>
          <w:lang w:val="en-GB"/>
        </w:rPr>
        <w:t>mutta</w:t>
      </w:r>
      <w:proofErr w:type="spellEnd"/>
      <w:r w:rsidR="00D3738F" w:rsidRPr="00995CA7">
        <w:rPr>
          <w:u w:val="single"/>
          <w:lang w:val="en-GB"/>
        </w:rPr>
        <w:t xml:space="preserve"> </w:t>
      </w:r>
      <w:proofErr w:type="spellStart"/>
      <w:r w:rsidR="00D3738F" w:rsidRPr="00995CA7">
        <w:rPr>
          <w:u w:val="single"/>
          <w:lang w:val="en-GB"/>
        </w:rPr>
        <w:t>molemmat</w:t>
      </w:r>
      <w:proofErr w:type="spellEnd"/>
      <w:r w:rsidR="00D3738F" w:rsidRPr="00995CA7">
        <w:rPr>
          <w:u w:val="single"/>
          <w:lang w:val="en-GB"/>
        </w:rPr>
        <w:t xml:space="preserve"> </w:t>
      </w:r>
      <w:proofErr w:type="spellStart"/>
      <w:r w:rsidR="00D3738F" w:rsidRPr="00995CA7">
        <w:rPr>
          <w:u w:val="single"/>
          <w:lang w:val="en-GB"/>
        </w:rPr>
        <w:t>ovat</w:t>
      </w:r>
      <w:proofErr w:type="spellEnd"/>
      <w:r w:rsidR="00D3738F" w:rsidRPr="00995CA7">
        <w:rPr>
          <w:u w:val="single"/>
          <w:lang w:val="en-GB"/>
        </w:rPr>
        <w:t xml:space="preserve"> </w:t>
      </w:r>
      <w:proofErr w:type="spellStart"/>
      <w:r w:rsidR="00D3738F" w:rsidRPr="00995CA7">
        <w:rPr>
          <w:u w:val="single"/>
          <w:lang w:val="en-GB"/>
        </w:rPr>
        <w:t>hyödyllisiä</w:t>
      </w:r>
      <w:proofErr w:type="spellEnd"/>
      <w:r w:rsidR="00D3738F" w:rsidRPr="00995CA7">
        <w:rPr>
          <w:u w:val="single"/>
          <w:lang w:val="en-GB"/>
        </w:rPr>
        <w:t xml:space="preserve"> </w:t>
      </w:r>
      <w:proofErr w:type="spellStart"/>
      <w:r w:rsidR="00D3738F" w:rsidRPr="00995CA7">
        <w:rPr>
          <w:u w:val="single"/>
          <w:lang w:val="en-GB"/>
        </w:rPr>
        <w:t>höyrysulkuina</w:t>
      </w:r>
      <w:proofErr w:type="spellEnd"/>
      <w:r w:rsidR="00D3738F" w:rsidRPr="00995CA7">
        <w:rPr>
          <w:u w:val="single"/>
          <w:lang w:val="en-GB"/>
        </w:rPr>
        <w:t>.</w:t>
      </w:r>
    </w:p>
    <w:p w14:paraId="588A3CFB" w14:textId="72CC8FDE" w:rsidR="00FC39E2" w:rsidRDefault="00FC39E2" w:rsidP="00FC39E2">
      <w:pPr>
        <w:rPr>
          <w:lang w:val="en-GB"/>
        </w:rPr>
      </w:pPr>
      <w:r>
        <w:rPr>
          <w:lang w:val="en-GB"/>
        </w:rPr>
        <w:t xml:space="preserve">b) </w:t>
      </w:r>
      <w:r w:rsidR="00D3738F">
        <w:rPr>
          <w:lang w:val="en-GB"/>
        </w:rPr>
        <w:t xml:space="preserve">Vain </w:t>
      </w:r>
      <w:proofErr w:type="spellStart"/>
      <w:r w:rsidR="00D3738F">
        <w:rPr>
          <w:lang w:val="en-GB"/>
        </w:rPr>
        <w:t>kuivatekn</w:t>
      </w:r>
      <w:r w:rsidR="00943ED4">
        <w:rPr>
          <w:lang w:val="en-GB"/>
        </w:rPr>
        <w:t>ologiat</w:t>
      </w:r>
      <w:proofErr w:type="spellEnd"/>
      <w:r w:rsidR="00D3738F">
        <w:rPr>
          <w:lang w:val="en-GB"/>
        </w:rPr>
        <w:t xml:space="preserve">, </w:t>
      </w:r>
      <w:proofErr w:type="spellStart"/>
      <w:r w:rsidR="00D3738F">
        <w:rPr>
          <w:lang w:val="en-GB"/>
        </w:rPr>
        <w:t>kuten</w:t>
      </w:r>
      <w:proofErr w:type="spellEnd"/>
      <w:r w:rsidR="00D3738F">
        <w:rPr>
          <w:lang w:val="en-GB"/>
        </w:rPr>
        <w:t xml:space="preserve"> </w:t>
      </w:r>
      <w:proofErr w:type="spellStart"/>
      <w:r w:rsidR="00D3738F">
        <w:rPr>
          <w:lang w:val="en-GB"/>
        </w:rPr>
        <w:t>muovit</w:t>
      </w:r>
      <w:proofErr w:type="spellEnd"/>
      <w:r w:rsidR="00D3738F">
        <w:rPr>
          <w:lang w:val="en-GB"/>
        </w:rPr>
        <w:t xml:space="preserve"> </w:t>
      </w:r>
      <w:proofErr w:type="spellStart"/>
      <w:r w:rsidR="00D3738F">
        <w:rPr>
          <w:lang w:val="en-GB"/>
        </w:rPr>
        <w:t>ja</w:t>
      </w:r>
      <w:proofErr w:type="spellEnd"/>
      <w:r w:rsidR="00D3738F">
        <w:rPr>
          <w:lang w:val="en-GB"/>
        </w:rPr>
        <w:t xml:space="preserve"> </w:t>
      </w:r>
      <w:proofErr w:type="spellStart"/>
      <w:r w:rsidR="00D3738F">
        <w:rPr>
          <w:lang w:val="en-GB"/>
        </w:rPr>
        <w:t>kalvot</w:t>
      </w:r>
      <w:proofErr w:type="spellEnd"/>
      <w:r>
        <w:rPr>
          <w:lang w:val="en-GB"/>
        </w:rPr>
        <w:t>.</w:t>
      </w:r>
    </w:p>
    <w:p w14:paraId="57792740" w14:textId="1495BDAB" w:rsidR="00FC39E2" w:rsidRPr="00FC39E2" w:rsidRDefault="00FC39E2" w:rsidP="00FC39E2">
      <w:pPr>
        <w:rPr>
          <w:lang w:val="en-GB"/>
        </w:rPr>
      </w:pPr>
      <w:r>
        <w:rPr>
          <w:lang w:val="en-GB"/>
        </w:rPr>
        <w:t xml:space="preserve">c) </w:t>
      </w:r>
      <w:r w:rsidR="00D3738F">
        <w:rPr>
          <w:lang w:val="en-GB"/>
        </w:rPr>
        <w:t xml:space="preserve">Vain </w:t>
      </w:r>
      <w:proofErr w:type="spellStart"/>
      <w:r w:rsidR="00D3738F">
        <w:rPr>
          <w:lang w:val="en-GB"/>
        </w:rPr>
        <w:t>märkätek</w:t>
      </w:r>
      <w:r w:rsidR="00943ED4">
        <w:rPr>
          <w:lang w:val="en-GB"/>
        </w:rPr>
        <w:t>nologiat</w:t>
      </w:r>
      <w:proofErr w:type="spellEnd"/>
      <w:r w:rsidR="00D3738F">
        <w:rPr>
          <w:lang w:val="en-GB"/>
        </w:rPr>
        <w:t xml:space="preserve">, </w:t>
      </w:r>
      <w:proofErr w:type="spellStart"/>
      <w:r w:rsidR="00D3738F">
        <w:rPr>
          <w:lang w:val="en-GB"/>
        </w:rPr>
        <w:t>kuten</w:t>
      </w:r>
      <w:proofErr w:type="spellEnd"/>
      <w:r w:rsidR="00D3738F">
        <w:rPr>
          <w:lang w:val="en-GB"/>
        </w:rPr>
        <w:t xml:space="preserve"> </w:t>
      </w:r>
      <w:proofErr w:type="spellStart"/>
      <w:r w:rsidR="00D3738F">
        <w:rPr>
          <w:lang w:val="en-GB"/>
        </w:rPr>
        <w:t>savi</w:t>
      </w:r>
      <w:proofErr w:type="spellEnd"/>
      <w:r w:rsidR="00D3738F">
        <w:rPr>
          <w:lang w:val="en-GB"/>
        </w:rPr>
        <w:t xml:space="preserve">- </w:t>
      </w:r>
      <w:proofErr w:type="spellStart"/>
      <w:r w:rsidR="00D3738F">
        <w:rPr>
          <w:lang w:val="en-GB"/>
        </w:rPr>
        <w:t>ja</w:t>
      </w:r>
      <w:proofErr w:type="spellEnd"/>
      <w:r w:rsidR="00D3738F">
        <w:rPr>
          <w:lang w:val="en-GB"/>
        </w:rPr>
        <w:t xml:space="preserve"> </w:t>
      </w:r>
      <w:proofErr w:type="spellStart"/>
      <w:r w:rsidR="00D3738F">
        <w:rPr>
          <w:lang w:val="en-GB"/>
        </w:rPr>
        <w:t>kalkkikipsilevyt</w:t>
      </w:r>
      <w:proofErr w:type="spellEnd"/>
      <w:r>
        <w:rPr>
          <w:lang w:val="en-GB"/>
        </w:rPr>
        <w:t>.</w:t>
      </w:r>
    </w:p>
    <w:p w14:paraId="55BE3040" w14:textId="5DA03E48" w:rsidR="0002165B" w:rsidRPr="00B423F5" w:rsidRDefault="0002165B" w:rsidP="00B423F5">
      <w:pPr>
        <w:spacing w:after="0" w:line="240" w:lineRule="auto"/>
        <w:jc w:val="left"/>
      </w:pPr>
    </w:p>
    <w:sectPr w:rsidR="0002165B" w:rsidRPr="00B423F5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93CBB" w14:textId="77777777" w:rsidR="00130435" w:rsidRDefault="00130435" w:rsidP="00D45945">
      <w:pPr>
        <w:spacing w:after="0" w:line="240" w:lineRule="auto"/>
      </w:pPr>
      <w:r>
        <w:separator/>
      </w:r>
    </w:p>
  </w:endnote>
  <w:endnote w:type="continuationSeparator" w:id="0">
    <w:p w14:paraId="48D02997" w14:textId="77777777" w:rsidR="00130435" w:rsidRDefault="00130435" w:rsidP="00D45945">
      <w:pPr>
        <w:spacing w:after="0" w:line="240" w:lineRule="auto"/>
      </w:pPr>
      <w:r>
        <w:continuationSeparator/>
      </w:r>
    </w:p>
  </w:endnote>
  <w:endnote w:type="continuationNotice" w:id="1">
    <w:p w14:paraId="2CFE5447" w14:textId="77777777" w:rsidR="00130435" w:rsidRDefault="001304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723C8BEA" w:rsidR="00FD7859" w:rsidRDefault="00FD7859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lv-LV"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| </w:t>
        </w:r>
        <w:proofErr w:type="spellStart"/>
        <w:r w:rsidR="000F3BC2">
          <w:rPr>
            <w:color w:val="7F7F7F" w:themeColor="background1" w:themeShade="7F"/>
            <w:spacing w:val="60"/>
          </w:rPr>
          <w:t>Sivu</w:t>
        </w:r>
        <w:proofErr w:type="spellEnd"/>
      </w:p>
    </w:sdtContent>
  </w:sdt>
  <w:p w14:paraId="7B0BF032" w14:textId="637DA65B" w:rsidR="00FD7859" w:rsidRDefault="00FD7859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FD7859" w:rsidRDefault="00FD7859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lv-LV"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rFonts w:ascii="Arial Narrow" w:hAnsi="Arial Narrow"/>
        <w:noProof/>
        <w:lang w:val="lv-LV"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5DD09" w14:textId="77777777" w:rsidR="00130435" w:rsidRDefault="00130435" w:rsidP="00D45945">
      <w:pPr>
        <w:spacing w:after="0" w:line="240" w:lineRule="auto"/>
      </w:pPr>
      <w:r>
        <w:separator/>
      </w:r>
    </w:p>
  </w:footnote>
  <w:footnote w:type="continuationSeparator" w:id="0">
    <w:p w14:paraId="50441D4B" w14:textId="77777777" w:rsidR="00130435" w:rsidRDefault="00130435" w:rsidP="00D45945">
      <w:pPr>
        <w:spacing w:after="0" w:line="240" w:lineRule="auto"/>
      </w:pPr>
      <w:r>
        <w:continuationSeparator/>
      </w:r>
    </w:p>
  </w:footnote>
  <w:footnote w:type="continuationNotice" w:id="1">
    <w:p w14:paraId="7909F30E" w14:textId="77777777" w:rsidR="00130435" w:rsidRDefault="001304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FD7859" w:rsidRDefault="00FD785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945D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CB75E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FD7859" w:rsidRDefault="00FD7859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FD7859" w:rsidRDefault="00FD7859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FD7859" w:rsidRDefault="00FD7859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0A76AC96"/>
    <w:lvl w:ilvl="0" w:tplc="FA124456">
      <w:start w:val="1"/>
      <w:numFmt w:val="decimal"/>
      <w:pStyle w:val="Otsikko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50F98"/>
    <w:multiLevelType w:val="hybridMultilevel"/>
    <w:tmpl w:val="5FDCE0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16151"/>
    <w:multiLevelType w:val="hybridMultilevel"/>
    <w:tmpl w:val="4DE2462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2697A"/>
    <w:multiLevelType w:val="hybridMultilevel"/>
    <w:tmpl w:val="88546C3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428A5"/>
    <w:multiLevelType w:val="hybridMultilevel"/>
    <w:tmpl w:val="F4342EF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472B8F"/>
    <w:multiLevelType w:val="multilevel"/>
    <w:tmpl w:val="F2263B7C"/>
    <w:lvl w:ilvl="0">
      <w:start w:val="1"/>
      <w:numFmt w:val="decimal"/>
      <w:pStyle w:val="Otsikko1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2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88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36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72" w:hanging="2880"/>
      </w:pPr>
      <w:rPr>
        <w:rFonts w:hint="default"/>
      </w:rPr>
    </w:lvl>
  </w:abstractNum>
  <w:abstractNum w:abstractNumId="6" w15:restartNumberingAfterBreak="0">
    <w:nsid w:val="4ADC0DF0"/>
    <w:multiLevelType w:val="hybridMultilevel"/>
    <w:tmpl w:val="CFBABAE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D052D"/>
    <w:multiLevelType w:val="hybridMultilevel"/>
    <w:tmpl w:val="04B021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00719"/>
    <w:multiLevelType w:val="hybridMultilevel"/>
    <w:tmpl w:val="DF16FAA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C0C80"/>
    <w:multiLevelType w:val="hybridMultilevel"/>
    <w:tmpl w:val="745A1AF2"/>
    <w:lvl w:ilvl="0" w:tplc="569E65A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5CA"/>
    <w:multiLevelType w:val="hybridMultilevel"/>
    <w:tmpl w:val="152A72F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A8B4FA0"/>
    <w:multiLevelType w:val="hybridMultilevel"/>
    <w:tmpl w:val="9FD07256"/>
    <w:lvl w:ilvl="0" w:tplc="569E65A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C137E1F"/>
    <w:multiLevelType w:val="hybridMultilevel"/>
    <w:tmpl w:val="F168CC12"/>
    <w:lvl w:ilvl="0" w:tplc="3A6EFDF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82521D"/>
    <w:multiLevelType w:val="hybridMultilevel"/>
    <w:tmpl w:val="797ADE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6882939">
    <w:abstractNumId w:val="12"/>
  </w:num>
  <w:num w:numId="2" w16cid:durableId="586960072">
    <w:abstractNumId w:val="5"/>
  </w:num>
  <w:num w:numId="3" w16cid:durableId="905412361">
    <w:abstractNumId w:val="0"/>
  </w:num>
  <w:num w:numId="4" w16cid:durableId="2098355820">
    <w:abstractNumId w:val="7"/>
  </w:num>
  <w:num w:numId="5" w16cid:durableId="1107118811">
    <w:abstractNumId w:val="8"/>
  </w:num>
  <w:num w:numId="6" w16cid:durableId="2143425356">
    <w:abstractNumId w:val="6"/>
  </w:num>
  <w:num w:numId="7" w16cid:durableId="782991162">
    <w:abstractNumId w:val="5"/>
  </w:num>
  <w:num w:numId="8" w16cid:durableId="1508517217">
    <w:abstractNumId w:val="5"/>
    <w:lvlOverride w:ilvl="0">
      <w:startOverride w:val="1"/>
    </w:lvlOverride>
  </w:num>
  <w:num w:numId="9" w16cid:durableId="225190413">
    <w:abstractNumId w:val="5"/>
  </w:num>
  <w:num w:numId="10" w16cid:durableId="569192504">
    <w:abstractNumId w:val="4"/>
  </w:num>
  <w:num w:numId="11" w16cid:durableId="1347903278">
    <w:abstractNumId w:val="14"/>
  </w:num>
  <w:num w:numId="12" w16cid:durableId="2123571325">
    <w:abstractNumId w:val="1"/>
  </w:num>
  <w:num w:numId="13" w16cid:durableId="670639013">
    <w:abstractNumId w:val="2"/>
  </w:num>
  <w:num w:numId="14" w16cid:durableId="2037924682">
    <w:abstractNumId w:val="11"/>
  </w:num>
  <w:num w:numId="15" w16cid:durableId="318387972">
    <w:abstractNumId w:val="9"/>
  </w:num>
  <w:num w:numId="16" w16cid:durableId="338852951">
    <w:abstractNumId w:val="10"/>
  </w:num>
  <w:num w:numId="17" w16cid:durableId="817768518">
    <w:abstractNumId w:val="3"/>
  </w:num>
  <w:num w:numId="18" w16cid:durableId="1730883277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643A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39F5"/>
    <w:rsid w:val="00044D7F"/>
    <w:rsid w:val="000456AC"/>
    <w:rsid w:val="00046E02"/>
    <w:rsid w:val="00047106"/>
    <w:rsid w:val="00047636"/>
    <w:rsid w:val="00050FC4"/>
    <w:rsid w:val="00051417"/>
    <w:rsid w:val="00052537"/>
    <w:rsid w:val="00053C4E"/>
    <w:rsid w:val="000544A9"/>
    <w:rsid w:val="000547C3"/>
    <w:rsid w:val="0005527A"/>
    <w:rsid w:val="000554ED"/>
    <w:rsid w:val="00056723"/>
    <w:rsid w:val="000569B6"/>
    <w:rsid w:val="00060996"/>
    <w:rsid w:val="00062C41"/>
    <w:rsid w:val="000643C3"/>
    <w:rsid w:val="00065B7F"/>
    <w:rsid w:val="00065FAB"/>
    <w:rsid w:val="00067201"/>
    <w:rsid w:val="00067D57"/>
    <w:rsid w:val="00071D2B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7E73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B75C9"/>
    <w:rsid w:val="000C02C8"/>
    <w:rsid w:val="000C2699"/>
    <w:rsid w:val="000C3F7C"/>
    <w:rsid w:val="000C4C39"/>
    <w:rsid w:val="000C53DA"/>
    <w:rsid w:val="000C5AA0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0C8"/>
    <w:rsid w:val="000E4B3F"/>
    <w:rsid w:val="000E5896"/>
    <w:rsid w:val="000E6377"/>
    <w:rsid w:val="000E63EB"/>
    <w:rsid w:val="000E6C54"/>
    <w:rsid w:val="000E7712"/>
    <w:rsid w:val="000E7E42"/>
    <w:rsid w:val="000E7EA3"/>
    <w:rsid w:val="000E7FB3"/>
    <w:rsid w:val="000F2C1A"/>
    <w:rsid w:val="000F3393"/>
    <w:rsid w:val="000F39B1"/>
    <w:rsid w:val="000F3BC2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209A"/>
    <w:rsid w:val="0012247D"/>
    <w:rsid w:val="0012336E"/>
    <w:rsid w:val="00123DAA"/>
    <w:rsid w:val="001252FF"/>
    <w:rsid w:val="00125C17"/>
    <w:rsid w:val="00130435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1C95"/>
    <w:rsid w:val="0015407A"/>
    <w:rsid w:val="0015439F"/>
    <w:rsid w:val="00154656"/>
    <w:rsid w:val="00156A43"/>
    <w:rsid w:val="00156B81"/>
    <w:rsid w:val="00157CA5"/>
    <w:rsid w:val="0016054D"/>
    <w:rsid w:val="001611DC"/>
    <w:rsid w:val="00162830"/>
    <w:rsid w:val="00162A62"/>
    <w:rsid w:val="00162D11"/>
    <w:rsid w:val="00162E63"/>
    <w:rsid w:val="001637FA"/>
    <w:rsid w:val="0016383B"/>
    <w:rsid w:val="0016423A"/>
    <w:rsid w:val="001652BA"/>
    <w:rsid w:val="00166485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1D7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2F6"/>
    <w:rsid w:val="00191647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1E20"/>
    <w:rsid w:val="001B226C"/>
    <w:rsid w:val="001B2B07"/>
    <w:rsid w:val="001B31B6"/>
    <w:rsid w:val="001B4F9D"/>
    <w:rsid w:val="001B5BFC"/>
    <w:rsid w:val="001B6E9A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16E4"/>
    <w:rsid w:val="001D20CA"/>
    <w:rsid w:val="001D3FF1"/>
    <w:rsid w:val="001D428F"/>
    <w:rsid w:val="001E129D"/>
    <w:rsid w:val="001E25CC"/>
    <w:rsid w:val="001E5F0B"/>
    <w:rsid w:val="001E66BF"/>
    <w:rsid w:val="001E7A64"/>
    <w:rsid w:val="001F08A4"/>
    <w:rsid w:val="001F1A07"/>
    <w:rsid w:val="001F3FE2"/>
    <w:rsid w:val="001F4222"/>
    <w:rsid w:val="001F4E92"/>
    <w:rsid w:val="001F64BA"/>
    <w:rsid w:val="001F7158"/>
    <w:rsid w:val="001F747B"/>
    <w:rsid w:val="00200E77"/>
    <w:rsid w:val="00202D07"/>
    <w:rsid w:val="00202FE3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827"/>
    <w:rsid w:val="002109E5"/>
    <w:rsid w:val="002110BB"/>
    <w:rsid w:val="00212243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3D8"/>
    <w:rsid w:val="00223D6B"/>
    <w:rsid w:val="00224485"/>
    <w:rsid w:val="002248DF"/>
    <w:rsid w:val="0022511D"/>
    <w:rsid w:val="002255D8"/>
    <w:rsid w:val="002257D5"/>
    <w:rsid w:val="002303D7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3542"/>
    <w:rsid w:val="002541D6"/>
    <w:rsid w:val="0025714F"/>
    <w:rsid w:val="0025786E"/>
    <w:rsid w:val="00257A02"/>
    <w:rsid w:val="00260851"/>
    <w:rsid w:val="00260C76"/>
    <w:rsid w:val="00261B6E"/>
    <w:rsid w:val="002621E4"/>
    <w:rsid w:val="0026243D"/>
    <w:rsid w:val="002624A8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0A9"/>
    <w:rsid w:val="0027513D"/>
    <w:rsid w:val="002759B7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2862"/>
    <w:rsid w:val="002A4107"/>
    <w:rsid w:val="002A53A7"/>
    <w:rsid w:val="002A546F"/>
    <w:rsid w:val="002A5C24"/>
    <w:rsid w:val="002A7D9C"/>
    <w:rsid w:val="002B169B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CA3"/>
    <w:rsid w:val="002E5A52"/>
    <w:rsid w:val="002E60CF"/>
    <w:rsid w:val="002E6CD7"/>
    <w:rsid w:val="002E7350"/>
    <w:rsid w:val="002E779F"/>
    <w:rsid w:val="002F4731"/>
    <w:rsid w:val="002F4FBA"/>
    <w:rsid w:val="002F5B93"/>
    <w:rsid w:val="002F5F14"/>
    <w:rsid w:val="002F6179"/>
    <w:rsid w:val="002F7B16"/>
    <w:rsid w:val="00300DF5"/>
    <w:rsid w:val="00301153"/>
    <w:rsid w:val="00301F7F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3E5D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6D3"/>
    <w:rsid w:val="00325E6B"/>
    <w:rsid w:val="003263EF"/>
    <w:rsid w:val="00326AAD"/>
    <w:rsid w:val="00326BA2"/>
    <w:rsid w:val="003312BA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37D81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77952"/>
    <w:rsid w:val="00380B5A"/>
    <w:rsid w:val="00380C83"/>
    <w:rsid w:val="00382413"/>
    <w:rsid w:val="003831C7"/>
    <w:rsid w:val="00384C26"/>
    <w:rsid w:val="00384CA1"/>
    <w:rsid w:val="00385651"/>
    <w:rsid w:val="00385CA7"/>
    <w:rsid w:val="00386D8A"/>
    <w:rsid w:val="00387367"/>
    <w:rsid w:val="00390463"/>
    <w:rsid w:val="0039121F"/>
    <w:rsid w:val="00393E3B"/>
    <w:rsid w:val="003966B9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3962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0E4D"/>
    <w:rsid w:val="004214F6"/>
    <w:rsid w:val="00421700"/>
    <w:rsid w:val="004222F2"/>
    <w:rsid w:val="00422CD0"/>
    <w:rsid w:val="004243E0"/>
    <w:rsid w:val="0042515D"/>
    <w:rsid w:val="00427CE3"/>
    <w:rsid w:val="00427F87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66DC7"/>
    <w:rsid w:val="00470132"/>
    <w:rsid w:val="00470CA1"/>
    <w:rsid w:val="00471E44"/>
    <w:rsid w:val="00472596"/>
    <w:rsid w:val="004747E1"/>
    <w:rsid w:val="00474F8D"/>
    <w:rsid w:val="0047500D"/>
    <w:rsid w:val="00476742"/>
    <w:rsid w:val="004769E2"/>
    <w:rsid w:val="00476A98"/>
    <w:rsid w:val="00476D98"/>
    <w:rsid w:val="0047733C"/>
    <w:rsid w:val="004773CF"/>
    <w:rsid w:val="004779CB"/>
    <w:rsid w:val="00477AE2"/>
    <w:rsid w:val="004803CA"/>
    <w:rsid w:val="004805F2"/>
    <w:rsid w:val="004808E5"/>
    <w:rsid w:val="00482646"/>
    <w:rsid w:val="00483B67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464D"/>
    <w:rsid w:val="004961AF"/>
    <w:rsid w:val="004965B7"/>
    <w:rsid w:val="0049687C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3B9"/>
    <w:rsid w:val="004B2632"/>
    <w:rsid w:val="004B3B5E"/>
    <w:rsid w:val="004B4085"/>
    <w:rsid w:val="004B4B73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4F781C"/>
    <w:rsid w:val="00501692"/>
    <w:rsid w:val="005018A4"/>
    <w:rsid w:val="00501B18"/>
    <w:rsid w:val="00501EED"/>
    <w:rsid w:val="005053E2"/>
    <w:rsid w:val="0050688A"/>
    <w:rsid w:val="00510EEC"/>
    <w:rsid w:val="005128A6"/>
    <w:rsid w:val="00513E5D"/>
    <w:rsid w:val="00513F6E"/>
    <w:rsid w:val="005142D3"/>
    <w:rsid w:val="00517FE9"/>
    <w:rsid w:val="00520247"/>
    <w:rsid w:val="005217F8"/>
    <w:rsid w:val="00521FAD"/>
    <w:rsid w:val="005222E2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3B95"/>
    <w:rsid w:val="005373E6"/>
    <w:rsid w:val="00540FAC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3950"/>
    <w:rsid w:val="0055498E"/>
    <w:rsid w:val="00555E3A"/>
    <w:rsid w:val="00556055"/>
    <w:rsid w:val="0055611B"/>
    <w:rsid w:val="0055614A"/>
    <w:rsid w:val="0055672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2A9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313C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2344"/>
    <w:rsid w:val="005C30D4"/>
    <w:rsid w:val="005C33ED"/>
    <w:rsid w:val="005C3503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D87"/>
    <w:rsid w:val="005F4F21"/>
    <w:rsid w:val="005F4FCC"/>
    <w:rsid w:val="005F5EEB"/>
    <w:rsid w:val="005F6462"/>
    <w:rsid w:val="005F683C"/>
    <w:rsid w:val="005F77A0"/>
    <w:rsid w:val="005F7A40"/>
    <w:rsid w:val="005F7D24"/>
    <w:rsid w:val="006006EB"/>
    <w:rsid w:val="0060297D"/>
    <w:rsid w:val="00603595"/>
    <w:rsid w:val="00603A27"/>
    <w:rsid w:val="00604DFC"/>
    <w:rsid w:val="00605E54"/>
    <w:rsid w:val="00606AFF"/>
    <w:rsid w:val="00606E14"/>
    <w:rsid w:val="00611B4D"/>
    <w:rsid w:val="00612D09"/>
    <w:rsid w:val="00612F9F"/>
    <w:rsid w:val="00613336"/>
    <w:rsid w:val="00613660"/>
    <w:rsid w:val="00613FF8"/>
    <w:rsid w:val="00614B03"/>
    <w:rsid w:val="00615018"/>
    <w:rsid w:val="006156F2"/>
    <w:rsid w:val="006173B5"/>
    <w:rsid w:val="006176CD"/>
    <w:rsid w:val="006200B0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FAE"/>
    <w:rsid w:val="0063786C"/>
    <w:rsid w:val="00637EFE"/>
    <w:rsid w:val="00641954"/>
    <w:rsid w:val="0064307D"/>
    <w:rsid w:val="00645193"/>
    <w:rsid w:val="006452AE"/>
    <w:rsid w:val="00645F6F"/>
    <w:rsid w:val="00646E75"/>
    <w:rsid w:val="00646F93"/>
    <w:rsid w:val="00647984"/>
    <w:rsid w:val="006507A9"/>
    <w:rsid w:val="00652B8B"/>
    <w:rsid w:val="00653147"/>
    <w:rsid w:val="006540E8"/>
    <w:rsid w:val="00654C11"/>
    <w:rsid w:val="00656249"/>
    <w:rsid w:val="00657411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3B7E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0AFA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323"/>
    <w:rsid w:val="00691672"/>
    <w:rsid w:val="00691C9B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216E"/>
    <w:rsid w:val="006B3E27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6DB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5BA4"/>
    <w:rsid w:val="006E628C"/>
    <w:rsid w:val="006E78C4"/>
    <w:rsid w:val="006E7EC4"/>
    <w:rsid w:val="006F03F8"/>
    <w:rsid w:val="006F0ABF"/>
    <w:rsid w:val="006F1DF1"/>
    <w:rsid w:val="006F258A"/>
    <w:rsid w:val="006F2875"/>
    <w:rsid w:val="006F2A3F"/>
    <w:rsid w:val="006F30CA"/>
    <w:rsid w:val="006F55BB"/>
    <w:rsid w:val="006F58A4"/>
    <w:rsid w:val="006F58F2"/>
    <w:rsid w:val="006F5EB8"/>
    <w:rsid w:val="006F6ED3"/>
    <w:rsid w:val="006F6F10"/>
    <w:rsid w:val="006F75A2"/>
    <w:rsid w:val="006F7D84"/>
    <w:rsid w:val="007016C8"/>
    <w:rsid w:val="007027B7"/>
    <w:rsid w:val="007043FB"/>
    <w:rsid w:val="007049F7"/>
    <w:rsid w:val="00705D1A"/>
    <w:rsid w:val="007066C6"/>
    <w:rsid w:val="00710090"/>
    <w:rsid w:val="00710661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47AEA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3CF7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2454"/>
    <w:rsid w:val="007F4040"/>
    <w:rsid w:val="007F45C9"/>
    <w:rsid w:val="007F5192"/>
    <w:rsid w:val="007F5A82"/>
    <w:rsid w:val="007F62C6"/>
    <w:rsid w:val="007F6D65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07CCC"/>
    <w:rsid w:val="008102A2"/>
    <w:rsid w:val="0081118D"/>
    <w:rsid w:val="0081161C"/>
    <w:rsid w:val="00812407"/>
    <w:rsid w:val="00815F54"/>
    <w:rsid w:val="00816D60"/>
    <w:rsid w:val="00817CE1"/>
    <w:rsid w:val="00820EB5"/>
    <w:rsid w:val="00822061"/>
    <w:rsid w:val="00823735"/>
    <w:rsid w:val="008243E7"/>
    <w:rsid w:val="00824762"/>
    <w:rsid w:val="00824C0C"/>
    <w:rsid w:val="00825E65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3B60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055F"/>
    <w:rsid w:val="00860D8B"/>
    <w:rsid w:val="0086251E"/>
    <w:rsid w:val="0086321A"/>
    <w:rsid w:val="00865200"/>
    <w:rsid w:val="00865A67"/>
    <w:rsid w:val="0086687E"/>
    <w:rsid w:val="00871697"/>
    <w:rsid w:val="0087178E"/>
    <w:rsid w:val="0087190F"/>
    <w:rsid w:val="008728BE"/>
    <w:rsid w:val="008728C9"/>
    <w:rsid w:val="008736F0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58CB"/>
    <w:rsid w:val="00887944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82B"/>
    <w:rsid w:val="008C49B1"/>
    <w:rsid w:val="008C6B05"/>
    <w:rsid w:val="008D0AAF"/>
    <w:rsid w:val="008D1BBD"/>
    <w:rsid w:val="008D1FEA"/>
    <w:rsid w:val="008D21D4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2853"/>
    <w:rsid w:val="00902B8C"/>
    <w:rsid w:val="00902ECC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4AB9"/>
    <w:rsid w:val="009250FD"/>
    <w:rsid w:val="0092555E"/>
    <w:rsid w:val="009265D6"/>
    <w:rsid w:val="00926E7E"/>
    <w:rsid w:val="009273F5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2DF5"/>
    <w:rsid w:val="00943908"/>
    <w:rsid w:val="00943D16"/>
    <w:rsid w:val="00943ED4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38E5"/>
    <w:rsid w:val="00955CA9"/>
    <w:rsid w:val="00957426"/>
    <w:rsid w:val="00957846"/>
    <w:rsid w:val="00957E6C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67F29"/>
    <w:rsid w:val="009704D1"/>
    <w:rsid w:val="0097080B"/>
    <w:rsid w:val="00970CCB"/>
    <w:rsid w:val="00970FFA"/>
    <w:rsid w:val="0097120C"/>
    <w:rsid w:val="009730C3"/>
    <w:rsid w:val="0097442E"/>
    <w:rsid w:val="00975027"/>
    <w:rsid w:val="00975513"/>
    <w:rsid w:val="009758FD"/>
    <w:rsid w:val="00976C0A"/>
    <w:rsid w:val="0098062D"/>
    <w:rsid w:val="0098109E"/>
    <w:rsid w:val="009812DE"/>
    <w:rsid w:val="00981F1B"/>
    <w:rsid w:val="009830C5"/>
    <w:rsid w:val="00983BC8"/>
    <w:rsid w:val="00984B1C"/>
    <w:rsid w:val="00985A1E"/>
    <w:rsid w:val="00985C09"/>
    <w:rsid w:val="00985C29"/>
    <w:rsid w:val="00986771"/>
    <w:rsid w:val="009905FA"/>
    <w:rsid w:val="009928C4"/>
    <w:rsid w:val="00993FA7"/>
    <w:rsid w:val="0099553B"/>
    <w:rsid w:val="00995589"/>
    <w:rsid w:val="00995CA7"/>
    <w:rsid w:val="00995E23"/>
    <w:rsid w:val="009979FA"/>
    <w:rsid w:val="009A0D44"/>
    <w:rsid w:val="009A0D48"/>
    <w:rsid w:val="009A1308"/>
    <w:rsid w:val="009A2958"/>
    <w:rsid w:val="009A482C"/>
    <w:rsid w:val="009A4889"/>
    <w:rsid w:val="009A5693"/>
    <w:rsid w:val="009A6384"/>
    <w:rsid w:val="009A676B"/>
    <w:rsid w:val="009A743D"/>
    <w:rsid w:val="009A7EB5"/>
    <w:rsid w:val="009B1DFA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1E6A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3835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17D0F"/>
    <w:rsid w:val="00A20C68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792"/>
    <w:rsid w:val="00A46FAE"/>
    <w:rsid w:val="00A47CEF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5FAF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2405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8F"/>
    <w:rsid w:val="00AB4EC6"/>
    <w:rsid w:val="00AB688F"/>
    <w:rsid w:val="00AB78E2"/>
    <w:rsid w:val="00AC40F7"/>
    <w:rsid w:val="00AC705E"/>
    <w:rsid w:val="00AC769E"/>
    <w:rsid w:val="00AC77AA"/>
    <w:rsid w:val="00AC7AC2"/>
    <w:rsid w:val="00AC7BF2"/>
    <w:rsid w:val="00AD0E74"/>
    <w:rsid w:val="00AD32D5"/>
    <w:rsid w:val="00AD330B"/>
    <w:rsid w:val="00AD3B14"/>
    <w:rsid w:val="00AD3EF1"/>
    <w:rsid w:val="00AD4025"/>
    <w:rsid w:val="00AD4484"/>
    <w:rsid w:val="00AD55EF"/>
    <w:rsid w:val="00AD66B2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27E"/>
    <w:rsid w:val="00AE6C84"/>
    <w:rsid w:val="00AE6FC9"/>
    <w:rsid w:val="00AE7B7B"/>
    <w:rsid w:val="00AF090E"/>
    <w:rsid w:val="00AF3BF6"/>
    <w:rsid w:val="00AF543A"/>
    <w:rsid w:val="00AF73F1"/>
    <w:rsid w:val="00B01290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31C"/>
    <w:rsid w:val="00B14532"/>
    <w:rsid w:val="00B14C70"/>
    <w:rsid w:val="00B15CDF"/>
    <w:rsid w:val="00B16F12"/>
    <w:rsid w:val="00B202AC"/>
    <w:rsid w:val="00B210BD"/>
    <w:rsid w:val="00B210C2"/>
    <w:rsid w:val="00B21CB1"/>
    <w:rsid w:val="00B23213"/>
    <w:rsid w:val="00B235E8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32D5"/>
    <w:rsid w:val="00B3402A"/>
    <w:rsid w:val="00B34635"/>
    <w:rsid w:val="00B34A2D"/>
    <w:rsid w:val="00B34D5F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33A4"/>
    <w:rsid w:val="00B84096"/>
    <w:rsid w:val="00B84DA6"/>
    <w:rsid w:val="00B85ADE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0FA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6A1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639E"/>
    <w:rsid w:val="00C47141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2237"/>
    <w:rsid w:val="00C73D0E"/>
    <w:rsid w:val="00C74CB5"/>
    <w:rsid w:val="00C74FCF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87F85"/>
    <w:rsid w:val="00C91003"/>
    <w:rsid w:val="00C93471"/>
    <w:rsid w:val="00C9350D"/>
    <w:rsid w:val="00C93AD7"/>
    <w:rsid w:val="00C94422"/>
    <w:rsid w:val="00C9480B"/>
    <w:rsid w:val="00C94C35"/>
    <w:rsid w:val="00C955D3"/>
    <w:rsid w:val="00C96F73"/>
    <w:rsid w:val="00C972F0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63F6"/>
    <w:rsid w:val="00CA762B"/>
    <w:rsid w:val="00CB1DC6"/>
    <w:rsid w:val="00CB22D1"/>
    <w:rsid w:val="00CB27CF"/>
    <w:rsid w:val="00CB2D66"/>
    <w:rsid w:val="00CB2DE6"/>
    <w:rsid w:val="00CB2E92"/>
    <w:rsid w:val="00CB5059"/>
    <w:rsid w:val="00CB54F1"/>
    <w:rsid w:val="00CB5939"/>
    <w:rsid w:val="00CB6483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4C4A"/>
    <w:rsid w:val="00CD5387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3BF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6C5F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7F0"/>
    <w:rsid w:val="00D0618C"/>
    <w:rsid w:val="00D07907"/>
    <w:rsid w:val="00D079BF"/>
    <w:rsid w:val="00D114B6"/>
    <w:rsid w:val="00D1246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2F48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78B"/>
    <w:rsid w:val="00D35E91"/>
    <w:rsid w:val="00D35F1A"/>
    <w:rsid w:val="00D3643B"/>
    <w:rsid w:val="00D3738F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976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985"/>
    <w:rsid w:val="00D65E7C"/>
    <w:rsid w:val="00D66420"/>
    <w:rsid w:val="00D66593"/>
    <w:rsid w:val="00D67329"/>
    <w:rsid w:val="00D709E6"/>
    <w:rsid w:val="00D711F7"/>
    <w:rsid w:val="00D733C4"/>
    <w:rsid w:val="00D7352A"/>
    <w:rsid w:val="00D73F07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2D19"/>
    <w:rsid w:val="00D94FFD"/>
    <w:rsid w:val="00D95EAB"/>
    <w:rsid w:val="00D95ED4"/>
    <w:rsid w:val="00D97539"/>
    <w:rsid w:val="00DA01C2"/>
    <w:rsid w:val="00DA07C3"/>
    <w:rsid w:val="00DA1775"/>
    <w:rsid w:val="00DA1CEE"/>
    <w:rsid w:val="00DA2487"/>
    <w:rsid w:val="00DA3DAD"/>
    <w:rsid w:val="00DA4BFB"/>
    <w:rsid w:val="00DA4F68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47E1"/>
    <w:rsid w:val="00DE5750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546D"/>
    <w:rsid w:val="00DF6348"/>
    <w:rsid w:val="00DF658B"/>
    <w:rsid w:val="00DF76C3"/>
    <w:rsid w:val="00E02250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2572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3AB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478B9"/>
    <w:rsid w:val="00E5043F"/>
    <w:rsid w:val="00E5224E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D6E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0E"/>
    <w:rsid w:val="00E73F67"/>
    <w:rsid w:val="00E74974"/>
    <w:rsid w:val="00E74DEC"/>
    <w:rsid w:val="00E74F32"/>
    <w:rsid w:val="00E75970"/>
    <w:rsid w:val="00E76333"/>
    <w:rsid w:val="00E77B8C"/>
    <w:rsid w:val="00E80886"/>
    <w:rsid w:val="00E8132C"/>
    <w:rsid w:val="00E81E2A"/>
    <w:rsid w:val="00E829DB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0C01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0CA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3865"/>
    <w:rsid w:val="00EE71AE"/>
    <w:rsid w:val="00EE7C5F"/>
    <w:rsid w:val="00EE7EA3"/>
    <w:rsid w:val="00EF020C"/>
    <w:rsid w:val="00EF11C3"/>
    <w:rsid w:val="00EF3028"/>
    <w:rsid w:val="00EF41FA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163B"/>
    <w:rsid w:val="00F1277E"/>
    <w:rsid w:val="00F1295D"/>
    <w:rsid w:val="00F12F36"/>
    <w:rsid w:val="00F1303D"/>
    <w:rsid w:val="00F13B6A"/>
    <w:rsid w:val="00F14D9A"/>
    <w:rsid w:val="00F15EC1"/>
    <w:rsid w:val="00F1624D"/>
    <w:rsid w:val="00F169EE"/>
    <w:rsid w:val="00F16A87"/>
    <w:rsid w:val="00F20991"/>
    <w:rsid w:val="00F219DD"/>
    <w:rsid w:val="00F22BEC"/>
    <w:rsid w:val="00F24A22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4858"/>
    <w:rsid w:val="00F45119"/>
    <w:rsid w:val="00F45AFA"/>
    <w:rsid w:val="00F45F68"/>
    <w:rsid w:val="00F46383"/>
    <w:rsid w:val="00F465A2"/>
    <w:rsid w:val="00F4719F"/>
    <w:rsid w:val="00F472DC"/>
    <w:rsid w:val="00F475C4"/>
    <w:rsid w:val="00F47D86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4F4D"/>
    <w:rsid w:val="00F661D3"/>
    <w:rsid w:val="00F677E7"/>
    <w:rsid w:val="00F70548"/>
    <w:rsid w:val="00F7153F"/>
    <w:rsid w:val="00F72EFC"/>
    <w:rsid w:val="00F73EF9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0B29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5BE1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2956"/>
    <w:rsid w:val="00FB32C5"/>
    <w:rsid w:val="00FB3B44"/>
    <w:rsid w:val="00FB5DE3"/>
    <w:rsid w:val="00FB67E6"/>
    <w:rsid w:val="00FB7892"/>
    <w:rsid w:val="00FB7DCB"/>
    <w:rsid w:val="00FC1645"/>
    <w:rsid w:val="00FC23A2"/>
    <w:rsid w:val="00FC2741"/>
    <w:rsid w:val="00FC39E2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D7859"/>
    <w:rsid w:val="00FE0258"/>
    <w:rsid w:val="00FE035C"/>
    <w:rsid w:val="00FE0C7A"/>
    <w:rsid w:val="00FE0F43"/>
    <w:rsid w:val="00FE1784"/>
    <w:rsid w:val="00FE2DCB"/>
    <w:rsid w:val="00FE573D"/>
    <w:rsid w:val="00FE5845"/>
    <w:rsid w:val="00FE5E63"/>
    <w:rsid w:val="00FE6828"/>
    <w:rsid w:val="00FE6F06"/>
    <w:rsid w:val="00FE7AE9"/>
    <w:rsid w:val="00FF1006"/>
    <w:rsid w:val="00FF224B"/>
    <w:rsid w:val="00FF309D"/>
    <w:rsid w:val="00FF3740"/>
    <w:rsid w:val="00FF3A3B"/>
    <w:rsid w:val="00FF3FFA"/>
    <w:rsid w:val="00FF4286"/>
    <w:rsid w:val="00FF48D9"/>
    <w:rsid w:val="00FF654A"/>
    <w:rsid w:val="00FF6FF9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5224E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FE0C7A"/>
    <w:pPr>
      <w:spacing w:after="10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F781C"/>
    <w:rPr>
      <w:color w:val="605E5C"/>
      <w:shd w:val="clear" w:color="auto" w:fill="E1DFDD"/>
    </w:rPr>
  </w:style>
  <w:style w:type="character" w:customStyle="1" w:styleId="posted-on">
    <w:name w:val="posted-on"/>
    <w:basedOn w:val="Kappaleenoletusfontti"/>
    <w:rsid w:val="000439F5"/>
  </w:style>
  <w:style w:type="character" w:customStyle="1" w:styleId="byline">
    <w:name w:val="byline"/>
    <w:basedOn w:val="Kappaleenoletusfontti"/>
    <w:rsid w:val="000439F5"/>
  </w:style>
  <w:style w:type="character" w:customStyle="1" w:styleId="meta-author">
    <w:name w:val="meta-author"/>
    <w:basedOn w:val="Kappaleenoletusfontti"/>
    <w:rsid w:val="000439F5"/>
  </w:style>
  <w:style w:type="table" w:styleId="TaulukkoRuudukko">
    <w:name w:val="Table Grid"/>
    <w:basedOn w:val="Normaalitaulukko"/>
    <w:uiPriority w:val="39"/>
    <w:rsid w:val="002E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F5C4C2-D00F-44B3-9E85-4E9B23C427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1</Pages>
  <Words>578</Words>
  <Characters>4686</Characters>
  <Application>Microsoft Office Word</Application>
  <DocSecurity>0</DocSecurity>
  <Lines>39</Lines>
  <Paragraphs>10</Paragraphs>
  <ScaleCrop>false</ScaleCrop>
  <HeadingPairs>
    <vt:vector size="10" baseType="variant">
      <vt:variant>
        <vt:lpstr>Otsikko</vt:lpstr>
      </vt:variant>
      <vt:variant>
        <vt:i4>1</vt:i4>
      </vt:variant>
      <vt:variant>
        <vt:lpstr>Título</vt:lpstr>
      </vt:variant>
      <vt:variant>
        <vt:i4>1</vt:i4>
      </vt:variant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5254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2021-02-26T11:23:00Z</dcterms:created>
  <dcterms:modified xsi:type="dcterms:W3CDTF">2022-04-19T19:32:00Z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